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1B374E86" w:rsidR="00C60022" w:rsidRPr="00607FF5" w:rsidRDefault="00CE7084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Durazno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3C486CB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417E892F" w14:textId="6B8AF6AE" w:rsidR="00CE7084" w:rsidRPr="00CE7084" w:rsidRDefault="00CE708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lang w:val="es-EC"/>
        </w:rPr>
        <w:t>Los estudiantes crearán una canción o rap en equipos, en la que expliquen la relación del durazno con su hábitat andino, considerando factores ambientales, ecológicos y económicos, utilizando materiales básicos del aula.</w:t>
      </w:r>
    </w:p>
    <w:p w14:paraId="436F4AAF" w14:textId="4D264F9F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51C95B81" w14:textId="7E243595" w:rsidR="00CE7084" w:rsidRPr="00CE7084" w:rsidRDefault="00CE708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lang w:val="es-EC"/>
        </w:rPr>
        <w:t>"El durazno es un fruto conocido y apreciado en la región andina, pero ¿cómo se relaciona con su entorno? ¿Por qué necesita un clima y suelo específicos para crecer? ¿Qué impacto tiene en la biodiversidad y la economía local?"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77E9C67F" w:rsidR="00607FF5" w:rsidRPr="00CE7084" w:rsidRDefault="00607FF5" w:rsidP="00CE7084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Introducción</w:t>
      </w:r>
      <w:r w:rsidR="00CE7084" w:rsidRPr="00CE7084">
        <w:rPr>
          <w:rFonts w:eastAsia="Times New Roman" w:cstheme="minorHAnsi"/>
          <w:b/>
          <w:bCs/>
          <w:lang w:val="es-EC"/>
        </w:rPr>
        <w:t xml:space="preserve"> (5 minutos) </w:t>
      </w:r>
    </w:p>
    <w:p w14:paraId="73DB0B17" w14:textId="301F8F40" w:rsidR="00CE7084" w:rsidRPr="00CE7084" w:rsidRDefault="00CE7084" w:rsidP="00CE7084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Se explica brevemente qué es el durazno, su origen y su relación con el ecosistema andino.</w:t>
      </w:r>
    </w:p>
    <w:p w14:paraId="35455875" w14:textId="291B28DB" w:rsidR="00CE7084" w:rsidRPr="00CE7084" w:rsidRDefault="00CE7084" w:rsidP="00CE7084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Se menciona su importancia ecológica y económica.</w:t>
      </w:r>
    </w:p>
    <w:p w14:paraId="00D1691E" w14:textId="23D051FE" w:rsidR="00CE7084" w:rsidRPr="006B435D" w:rsidRDefault="00CE7084" w:rsidP="006B435D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Se presentan ejemplos de rimas o versos sencillos para inspirar a los estudiantes</w:t>
      </w:r>
      <w:r w:rsidR="006B435D">
        <w:rPr>
          <w:rFonts w:eastAsia="Times New Roman" w:cstheme="minorHAnsi"/>
          <w:lang w:val="es-EC"/>
        </w:rPr>
        <w:t>.</w:t>
      </w:r>
    </w:p>
    <w:p w14:paraId="0DEF9467" w14:textId="14EA1884" w:rsidR="00607FF5" w:rsidRPr="00CE7084" w:rsidRDefault="00607FF5" w:rsidP="00CE7084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Desarrollo</w:t>
      </w:r>
      <w:r w:rsidR="00CE7084" w:rsidRPr="00CE7084">
        <w:rPr>
          <w:rFonts w:eastAsia="Times New Roman" w:cstheme="minorHAnsi"/>
          <w:b/>
          <w:bCs/>
          <w:lang w:val="es-EC"/>
        </w:rPr>
        <w:t xml:space="preserve"> (20 minutos) </w:t>
      </w:r>
    </w:p>
    <w:p w14:paraId="1AB7AC8D" w14:textId="430C9A92" w:rsidR="00CE7084" w:rsidRPr="00CE7084" w:rsidRDefault="00CE7084" w:rsidP="00CE7084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Formación de equipos (4-5 personas).</w:t>
      </w:r>
    </w:p>
    <w:p w14:paraId="13635652" w14:textId="315FBE9E" w:rsidR="00CE7084" w:rsidRPr="00CE7084" w:rsidRDefault="00CE7084" w:rsidP="00CE7084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Lluvia de ideas (5 min): Cada grupo investiga rápidamente o anota lo que sabe sobre el durazno y su hábitat.</w:t>
      </w:r>
    </w:p>
    <w:p w14:paraId="64F34AFF" w14:textId="26CFD8AA" w:rsidR="00CE7084" w:rsidRPr="00CE7084" w:rsidRDefault="00CE7084" w:rsidP="00CE7084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Composición de la canción o rap (10 min):</w:t>
      </w:r>
    </w:p>
    <w:p w14:paraId="64911637" w14:textId="0706A5AE" w:rsidR="00CE7084" w:rsidRPr="00CE7084" w:rsidRDefault="00CE7084" w:rsidP="00CE7084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lang w:val="es-EC"/>
        </w:rPr>
        <w:t>Deben incluir mínimo 4 versos explicando cómo el durazno interactúa con el suelo, el agua, el clima y otras especies.</w:t>
      </w:r>
    </w:p>
    <w:p w14:paraId="2D0E264E" w14:textId="77777777" w:rsidR="00CE7084" w:rsidRPr="00CE7084" w:rsidRDefault="00CE7084" w:rsidP="00CE7084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lang w:val="es-EC"/>
        </w:rPr>
        <w:t>Se puede usar una base rítmica sencilla (golpes en la mesa, palmadas, o un ritmo con lápices).</w:t>
      </w:r>
    </w:p>
    <w:p w14:paraId="64CB76DA" w14:textId="32924D33" w:rsidR="001F2874" w:rsidRPr="006B435D" w:rsidRDefault="00CE7084" w:rsidP="006B435D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4: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Ensayo (5 min): Practican su canción asegurándose de que el mensaje sea claro y rítmico.</w:t>
      </w:r>
    </w:p>
    <w:p w14:paraId="287C5B9B" w14:textId="15F2A76C" w:rsidR="00607FF5" w:rsidRPr="00CE7084" w:rsidRDefault="00607FF5" w:rsidP="00CE7084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Cierre</w:t>
      </w:r>
      <w:r w:rsidR="00C81DA2">
        <w:rPr>
          <w:rFonts w:eastAsia="Times New Roman" w:cstheme="minorHAnsi"/>
          <w:b/>
          <w:bCs/>
          <w:lang w:val="es-EC"/>
        </w:rPr>
        <w:t xml:space="preserve"> (5 minutos)</w:t>
      </w:r>
    </w:p>
    <w:p w14:paraId="2AEC1194" w14:textId="2D000447" w:rsidR="00CE7084" w:rsidRPr="00CE7084" w:rsidRDefault="00CE7084" w:rsidP="00CE7084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Cada grupo presenta su rap o canción al resto de la clase.</w:t>
      </w:r>
    </w:p>
    <w:p w14:paraId="3D6B14E9" w14:textId="31B08A97" w:rsidR="00CE7084" w:rsidRPr="00CE7084" w:rsidRDefault="00CE7084" w:rsidP="00CE7084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Reflexión grupal sobre lo aprendido.</w:t>
      </w:r>
    </w:p>
    <w:p w14:paraId="65C34D74" w14:textId="15AC7527" w:rsidR="00607FF5" w:rsidRPr="006B435D" w:rsidRDefault="00CE7084" w:rsidP="006B435D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CE7084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CE7084">
        <w:rPr>
          <w:rFonts w:eastAsia="Times New Roman" w:cstheme="minorHAnsi"/>
          <w:lang w:val="es-EC"/>
        </w:rPr>
        <w:t>Se vota por el rap más creativo o informativo.</w:t>
      </w:r>
    </w:p>
    <w:p w14:paraId="4DB64359" w14:textId="5D257119" w:rsidR="00607FF5" w:rsidRPr="001F2874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1F2874">
        <w:rPr>
          <w:rFonts w:eastAsia="Times New Roman" w:cstheme="minorHAnsi"/>
          <w:b/>
          <w:bCs/>
          <w:lang w:val="es-EC"/>
        </w:rPr>
        <w:t>Producto</w:t>
      </w:r>
    </w:p>
    <w:p w14:paraId="0070BA9B" w14:textId="26EC60B1" w:rsidR="001F2874" w:rsidRPr="001F2874" w:rsidRDefault="001F2874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lastRenderedPageBreak/>
        <w:t>C</w:t>
      </w:r>
      <w:r w:rsidRPr="001F2874">
        <w:rPr>
          <w:rFonts w:eastAsia="Times New Roman" w:cstheme="minorHAnsi"/>
          <w:lang w:val="es-EC"/>
        </w:rPr>
        <w:t>reación e interpretación de un rap original en el que los estudiantes expliquen, de manera creativa y rítmica, la relación del durazno con su hábitat andino, destacando su dependencia del clima, el suelo y la biodiversidad que lo rodea; este rap se escribirá en papel y será presentado en grupo, fomentando la expresión oral, la creatividad y la apropiación del conocimiento.</w:t>
      </w:r>
    </w:p>
    <w:p w14:paraId="7B9BED4B" w14:textId="55462E15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66481C3E" w14:textId="322B1C27" w:rsidR="001F2874" w:rsidRPr="001F2874" w:rsidRDefault="001F2874" w:rsidP="001F2874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1F2874">
        <w:rPr>
          <w:rFonts w:eastAsia="Times New Roman" w:cstheme="minorHAnsi"/>
          <w:b/>
          <w:bCs/>
          <w:lang w:val="es-EC"/>
        </w:rPr>
        <w:t>Fotosíntesis:</w:t>
      </w:r>
      <w:r w:rsidRPr="001F2874">
        <w:rPr>
          <w:rFonts w:eastAsia="Times New Roman" w:cstheme="minorHAnsi"/>
          <w:lang w:val="es-EC"/>
        </w:rPr>
        <w:t xml:space="preserve"> Proceso por el cual las plantas producen su propio alimento utilizando la luz del sol.</w:t>
      </w:r>
    </w:p>
    <w:p w14:paraId="77705BF9" w14:textId="52D5A692" w:rsidR="001F2874" w:rsidRPr="001F2874" w:rsidRDefault="001F2874" w:rsidP="001F2874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1F2874">
        <w:rPr>
          <w:rFonts w:eastAsia="Times New Roman" w:cstheme="minorHAnsi"/>
          <w:b/>
          <w:bCs/>
          <w:lang w:val="es-EC"/>
        </w:rPr>
        <w:t>Polinización:</w:t>
      </w:r>
      <w:r w:rsidRPr="001F2874">
        <w:rPr>
          <w:rFonts w:eastAsia="Times New Roman" w:cstheme="minorHAnsi"/>
          <w:lang w:val="es-EC"/>
        </w:rPr>
        <w:t xml:space="preserve"> Transferencia del polen de una flor a otra para la reproducción de plantas.</w:t>
      </w:r>
    </w:p>
    <w:p w14:paraId="2C855D6A" w14:textId="2AA8A430" w:rsidR="001F2874" w:rsidRPr="001F2874" w:rsidRDefault="001F2874" w:rsidP="001F2874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1F2874">
        <w:rPr>
          <w:rFonts w:eastAsia="Times New Roman" w:cstheme="minorHAnsi"/>
          <w:b/>
          <w:bCs/>
          <w:lang w:val="es-EC"/>
        </w:rPr>
        <w:t>Microclima:</w:t>
      </w:r>
      <w:r w:rsidRPr="001F2874">
        <w:rPr>
          <w:rFonts w:eastAsia="Times New Roman" w:cstheme="minorHAnsi"/>
          <w:lang w:val="es-EC"/>
        </w:rPr>
        <w:t xml:space="preserve"> Condiciones climáticas específicas de un área reducida que influyen en el crecimiento de las plantas.</w:t>
      </w:r>
    </w:p>
    <w:p w14:paraId="135D6C06" w14:textId="431BD1BB" w:rsidR="001F2874" w:rsidRPr="001F2874" w:rsidRDefault="001F2874" w:rsidP="001F2874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1F2874">
        <w:rPr>
          <w:rFonts w:eastAsia="Times New Roman" w:cstheme="minorHAnsi"/>
          <w:b/>
          <w:bCs/>
          <w:lang w:val="es-EC"/>
        </w:rPr>
        <w:t>Simbiosis:</w:t>
      </w:r>
      <w:r w:rsidRPr="001F2874">
        <w:rPr>
          <w:rFonts w:eastAsia="Times New Roman" w:cstheme="minorHAnsi"/>
          <w:lang w:val="es-EC"/>
        </w:rPr>
        <w:t xml:space="preserve"> Relación entre dos organismos que se benefician mutuamente.</w:t>
      </w:r>
    </w:p>
    <w:p w14:paraId="0062B5EC" w14:textId="34168DA8" w:rsidR="001F2874" w:rsidRPr="001F2874" w:rsidRDefault="001F2874" w:rsidP="001F2874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1F2874">
        <w:rPr>
          <w:rFonts w:eastAsia="Times New Roman" w:cstheme="minorHAnsi"/>
          <w:b/>
          <w:bCs/>
          <w:lang w:val="es-EC"/>
        </w:rPr>
        <w:t>Agrobiodiversidad:</w:t>
      </w:r>
      <w:r w:rsidRPr="001F2874">
        <w:rPr>
          <w:rFonts w:eastAsia="Times New Roman" w:cstheme="minorHAnsi"/>
          <w:lang w:val="es-EC"/>
        </w:rPr>
        <w:t xml:space="preserve"> Variedad de plantas y cultivos que se utilizan en la agricultura.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129B8962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73F242F9" w14:textId="6C48788B" w:rsidR="001F2874" w:rsidRDefault="00C81DA2" w:rsidP="00C81DA2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C81DA2">
        <w:rPr>
          <w:rFonts w:eastAsia="Times New Roman" w:cstheme="minorHAnsi"/>
          <w:lang w:val="es-EC"/>
        </w:rPr>
        <w:t>El</w:t>
      </w:r>
      <w:r>
        <w:rPr>
          <w:rFonts w:eastAsia="Times New Roman" w:cstheme="minorHAnsi"/>
          <w:lang w:val="es-EC"/>
        </w:rPr>
        <w:t xml:space="preserve"> siguiente</w:t>
      </w:r>
      <w:r w:rsidRPr="00C81DA2">
        <w:rPr>
          <w:rFonts w:eastAsia="Times New Roman" w:cstheme="minorHAnsi"/>
          <w:lang w:val="es-EC"/>
        </w:rPr>
        <w:t xml:space="preserve"> artículo aborda la relación entre los cultivos agrícolas, como el durazno, y su entorno, destacando cómo factores como el cambio climático y la degradación del suelo impactan en la producción. Estos efectos repercuten en la economía local y nacional, pues alteran la productividad, incrementan los costos de producción y afectan a los agricultores, lo que puede llevar a una disminución en la competitividad y las exportaciones. La adaptación a estos desafíos es crucial para la sostenibilidad del sector.</w:t>
      </w:r>
    </w:p>
    <w:p w14:paraId="5063605B" w14:textId="072024D2" w:rsidR="00C81DA2" w:rsidRPr="00184A1A" w:rsidRDefault="008622FD" w:rsidP="00184A1A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r>
        <w:fldChar w:fldCharType="begin"/>
      </w:r>
      <w:r>
        <w:instrText xml:space="preserve"> HY</w:instrText>
      </w:r>
      <w:r>
        <w:instrText xml:space="preserve">PERLINK "http://www.scielo.org.co/pdf/rcch/v9n1/v9n1a14.pdf" </w:instrText>
      </w:r>
      <w:r>
        <w:fldChar w:fldCharType="separate"/>
      </w:r>
      <w:r w:rsidR="00C81DA2" w:rsidRPr="00746FC3">
        <w:rPr>
          <w:rStyle w:val="Hipervnculo"/>
          <w:rFonts w:eastAsia="Times New Roman" w:cstheme="minorHAnsi"/>
          <w:lang w:val="es-EC"/>
        </w:rPr>
        <w:t>http://www.scielo.org.co/pdf/rcch/v9n1/v9n1a14.pdf</w:t>
      </w:r>
      <w:r>
        <w:rPr>
          <w:rStyle w:val="Hipervnculo"/>
          <w:rFonts w:eastAsia="Times New Roman" w:cstheme="minorHAnsi"/>
          <w:lang w:val="es-EC"/>
        </w:rPr>
        <w:fldChar w:fldCharType="end"/>
      </w:r>
      <w:bookmarkStart w:id="0" w:name="_GoBack"/>
      <w:bookmarkEnd w:id="0"/>
    </w:p>
    <w:p w14:paraId="43C86829" w14:textId="109FBC4C" w:rsidR="00C81DA2" w:rsidRPr="00C81DA2" w:rsidRDefault="00607FF5" w:rsidP="00C81DA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8"/>
        <w:gridCol w:w="1980"/>
        <w:gridCol w:w="2010"/>
        <w:gridCol w:w="1578"/>
        <w:gridCol w:w="1824"/>
      </w:tblGrid>
      <w:tr w:rsidR="00C81DA2" w:rsidRPr="00C81DA2" w14:paraId="7C0203B9" w14:textId="77777777" w:rsidTr="00C81DA2">
        <w:tc>
          <w:tcPr>
            <w:tcW w:w="0" w:type="auto"/>
            <w:hideMark/>
          </w:tcPr>
          <w:p w14:paraId="7A50D185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Criterio</w:t>
            </w:r>
          </w:p>
        </w:tc>
        <w:tc>
          <w:tcPr>
            <w:tcW w:w="0" w:type="auto"/>
            <w:hideMark/>
          </w:tcPr>
          <w:p w14:paraId="0982D959" w14:textId="470F020A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Excelente (</w:t>
            </w:r>
            <w:r>
              <w:rPr>
                <w:rFonts w:eastAsia="Times New Roman" w:cstheme="minorHAnsi"/>
                <w:b/>
                <w:bCs/>
                <w:lang w:val="es-EC"/>
              </w:rPr>
              <w:t>5</w:t>
            </w:r>
            <w:r w:rsidRPr="00C81DA2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C81DA2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C81DA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7BD8F2E3" w14:textId="5136C70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Bueno (</w:t>
            </w:r>
            <w:r>
              <w:rPr>
                <w:rFonts w:eastAsia="Times New Roman" w:cstheme="minorHAnsi"/>
                <w:b/>
                <w:bCs/>
                <w:lang w:val="es-EC"/>
              </w:rPr>
              <w:t>4</w:t>
            </w:r>
            <w:r w:rsidRPr="00C81DA2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C81DA2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C81DA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4CEADA36" w14:textId="2E2D8D5E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Satisfactoio</w:t>
            </w:r>
            <w:proofErr w:type="spellEnd"/>
            <w:r w:rsidRPr="00C81DA2">
              <w:rPr>
                <w:rFonts w:eastAsia="Times New Roman" w:cstheme="minorHAnsi"/>
                <w:b/>
                <w:bCs/>
                <w:lang w:val="es-EC"/>
              </w:rPr>
              <w:t xml:space="preserve"> (</w:t>
            </w:r>
            <w:r>
              <w:rPr>
                <w:rFonts w:eastAsia="Times New Roman" w:cstheme="minorHAnsi"/>
                <w:b/>
                <w:bCs/>
                <w:lang w:val="es-EC"/>
              </w:rPr>
              <w:t>3</w:t>
            </w:r>
            <w:r w:rsidRPr="00C81DA2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C81DA2">
              <w:rPr>
                <w:rFonts w:eastAsia="Times New Roman" w:cstheme="minorHAnsi"/>
                <w:b/>
                <w:bCs/>
                <w:lang w:val="es-EC"/>
              </w:rPr>
              <w:t>pt</w:t>
            </w:r>
            <w:r>
              <w:rPr>
                <w:rFonts w:eastAsia="Times New Roman" w:cstheme="minorHAnsi"/>
                <w:b/>
                <w:bCs/>
                <w:lang w:val="es-EC"/>
              </w:rPr>
              <w:t>s</w:t>
            </w:r>
            <w:proofErr w:type="spellEnd"/>
            <w:r w:rsidRPr="00C81DA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68C22B3F" w14:textId="0452CFFB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 xml:space="preserve">Necesita </w:t>
            </w:r>
            <w:proofErr w:type="gramStart"/>
            <w:r>
              <w:rPr>
                <w:rFonts w:eastAsia="Times New Roman" w:cstheme="minorHAnsi"/>
                <w:b/>
                <w:bCs/>
                <w:lang w:val="es-EC"/>
              </w:rPr>
              <w:t>mejorar</w:t>
            </w:r>
            <w:r w:rsidRPr="00C81DA2">
              <w:rPr>
                <w:rFonts w:eastAsia="Times New Roman" w:cstheme="minorHAnsi"/>
                <w:b/>
                <w:bCs/>
                <w:lang w:val="es-EC"/>
              </w:rPr>
              <w:t>(</w:t>
            </w:r>
            <w:proofErr w:type="gramEnd"/>
            <w:r>
              <w:rPr>
                <w:rFonts w:eastAsia="Times New Roman" w:cstheme="minorHAnsi"/>
                <w:b/>
                <w:bCs/>
                <w:lang w:val="es-EC"/>
              </w:rPr>
              <w:t>2-1</w:t>
            </w:r>
            <w:r w:rsidRPr="00C81DA2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C81DA2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C81DA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</w:tr>
      <w:tr w:rsidR="00C81DA2" w:rsidRPr="00C81DA2" w14:paraId="5A999894" w14:textId="77777777" w:rsidTr="00C81DA2">
        <w:tc>
          <w:tcPr>
            <w:tcW w:w="0" w:type="auto"/>
            <w:hideMark/>
          </w:tcPr>
          <w:p w14:paraId="7455C95D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Contenido científico</w:t>
            </w:r>
          </w:p>
        </w:tc>
        <w:tc>
          <w:tcPr>
            <w:tcW w:w="0" w:type="auto"/>
            <w:hideMark/>
          </w:tcPr>
          <w:p w14:paraId="1A1AEA0D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Explica con precisión la relación del durazno con su hábitat.</w:t>
            </w:r>
          </w:p>
        </w:tc>
        <w:tc>
          <w:tcPr>
            <w:tcW w:w="0" w:type="auto"/>
            <w:hideMark/>
          </w:tcPr>
          <w:p w14:paraId="1591B28B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 xml:space="preserve">Muestra relación </w:t>
            </w:r>
            <w:proofErr w:type="gramStart"/>
            <w:r w:rsidRPr="00C81DA2">
              <w:rPr>
                <w:rFonts w:eastAsia="Times New Roman" w:cstheme="minorHAnsi"/>
                <w:lang w:val="es-EC"/>
              </w:rPr>
              <w:t>clara</w:t>
            </w:r>
            <w:proofErr w:type="gramEnd"/>
            <w:r w:rsidRPr="00C81DA2">
              <w:rPr>
                <w:rFonts w:eastAsia="Times New Roman" w:cstheme="minorHAnsi"/>
                <w:lang w:val="es-EC"/>
              </w:rPr>
              <w:t xml:space="preserve"> pero con pocos detalles.</w:t>
            </w:r>
          </w:p>
        </w:tc>
        <w:tc>
          <w:tcPr>
            <w:tcW w:w="0" w:type="auto"/>
            <w:hideMark/>
          </w:tcPr>
          <w:p w14:paraId="117B2C5B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Relación poco clara o incompleta.</w:t>
            </w:r>
          </w:p>
        </w:tc>
        <w:tc>
          <w:tcPr>
            <w:tcW w:w="0" w:type="auto"/>
            <w:hideMark/>
          </w:tcPr>
          <w:p w14:paraId="3D6158D4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No explica correctamente la relación.</w:t>
            </w:r>
          </w:p>
        </w:tc>
      </w:tr>
      <w:tr w:rsidR="00C81DA2" w:rsidRPr="00C81DA2" w14:paraId="420EB6ED" w14:textId="77777777" w:rsidTr="00C81DA2">
        <w:tc>
          <w:tcPr>
            <w:tcW w:w="0" w:type="auto"/>
            <w:hideMark/>
          </w:tcPr>
          <w:p w14:paraId="517F3E41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Creatividad</w:t>
            </w:r>
          </w:p>
        </w:tc>
        <w:tc>
          <w:tcPr>
            <w:tcW w:w="0" w:type="auto"/>
            <w:hideMark/>
          </w:tcPr>
          <w:p w14:paraId="19843150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Uso original de rimas y ritmo llamativo.</w:t>
            </w:r>
          </w:p>
        </w:tc>
        <w:tc>
          <w:tcPr>
            <w:tcW w:w="0" w:type="auto"/>
            <w:hideMark/>
          </w:tcPr>
          <w:p w14:paraId="7F647A8A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 xml:space="preserve">Rimas </w:t>
            </w:r>
            <w:proofErr w:type="gramStart"/>
            <w:r w:rsidRPr="00C81DA2">
              <w:rPr>
                <w:rFonts w:eastAsia="Times New Roman" w:cstheme="minorHAnsi"/>
                <w:lang w:val="es-EC"/>
              </w:rPr>
              <w:t>básicas</w:t>
            </w:r>
            <w:proofErr w:type="gramEnd"/>
            <w:r w:rsidRPr="00C81DA2">
              <w:rPr>
                <w:rFonts w:eastAsia="Times New Roman" w:cstheme="minorHAnsi"/>
                <w:lang w:val="es-EC"/>
              </w:rPr>
              <w:t xml:space="preserve"> pero bien estructuradas.</w:t>
            </w:r>
          </w:p>
        </w:tc>
        <w:tc>
          <w:tcPr>
            <w:tcW w:w="0" w:type="auto"/>
            <w:hideMark/>
          </w:tcPr>
          <w:p w14:paraId="4CBDEDFA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Falta creatividad en el ritmo o rimas.</w:t>
            </w:r>
          </w:p>
        </w:tc>
        <w:tc>
          <w:tcPr>
            <w:tcW w:w="0" w:type="auto"/>
            <w:hideMark/>
          </w:tcPr>
          <w:p w14:paraId="2D5F74C0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No hay rimas ni ritmo definido.</w:t>
            </w:r>
          </w:p>
        </w:tc>
      </w:tr>
      <w:tr w:rsidR="00C81DA2" w:rsidRPr="00C81DA2" w14:paraId="4EEEF7E3" w14:textId="77777777" w:rsidTr="00C81DA2">
        <w:tc>
          <w:tcPr>
            <w:tcW w:w="0" w:type="auto"/>
            <w:hideMark/>
          </w:tcPr>
          <w:p w14:paraId="498C7F62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Trabajo en equipo</w:t>
            </w:r>
          </w:p>
        </w:tc>
        <w:tc>
          <w:tcPr>
            <w:tcW w:w="0" w:type="auto"/>
            <w:hideMark/>
          </w:tcPr>
          <w:p w14:paraId="2DFFB1E9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Todos los miembros participan activamente.</w:t>
            </w:r>
          </w:p>
        </w:tc>
        <w:tc>
          <w:tcPr>
            <w:tcW w:w="0" w:type="auto"/>
            <w:hideMark/>
          </w:tcPr>
          <w:p w14:paraId="45591348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La mayoría participa.</w:t>
            </w:r>
          </w:p>
        </w:tc>
        <w:tc>
          <w:tcPr>
            <w:tcW w:w="0" w:type="auto"/>
            <w:hideMark/>
          </w:tcPr>
          <w:p w14:paraId="0545909E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Solo unos pocos participan.</w:t>
            </w:r>
          </w:p>
        </w:tc>
        <w:tc>
          <w:tcPr>
            <w:tcW w:w="0" w:type="auto"/>
            <w:hideMark/>
          </w:tcPr>
          <w:p w14:paraId="58C9C09C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Un solo estudiante hace todo.</w:t>
            </w:r>
          </w:p>
        </w:tc>
      </w:tr>
      <w:tr w:rsidR="00C81DA2" w:rsidRPr="00C81DA2" w14:paraId="42ECA9A2" w14:textId="77777777" w:rsidTr="00C81DA2">
        <w:tc>
          <w:tcPr>
            <w:tcW w:w="0" w:type="auto"/>
            <w:hideMark/>
          </w:tcPr>
          <w:p w14:paraId="40A8A9CA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lastRenderedPageBreak/>
              <w:t>Claridad en la presentación</w:t>
            </w:r>
          </w:p>
        </w:tc>
        <w:tc>
          <w:tcPr>
            <w:tcW w:w="0" w:type="auto"/>
            <w:hideMark/>
          </w:tcPr>
          <w:p w14:paraId="21867A8F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Se escucha bien, es comprensible y fluida.</w:t>
            </w:r>
          </w:p>
        </w:tc>
        <w:tc>
          <w:tcPr>
            <w:tcW w:w="0" w:type="auto"/>
            <w:hideMark/>
          </w:tcPr>
          <w:p w14:paraId="3F188110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Es comprensible, pero con algunos problemas de ritmo.</w:t>
            </w:r>
          </w:p>
        </w:tc>
        <w:tc>
          <w:tcPr>
            <w:tcW w:w="0" w:type="auto"/>
            <w:hideMark/>
          </w:tcPr>
          <w:p w14:paraId="2A1C16BC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Se pierde claridad en algunas partes.</w:t>
            </w:r>
          </w:p>
        </w:tc>
        <w:tc>
          <w:tcPr>
            <w:tcW w:w="0" w:type="auto"/>
            <w:hideMark/>
          </w:tcPr>
          <w:p w14:paraId="12A0EE8F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Difícil de entender.</w:t>
            </w:r>
          </w:p>
        </w:tc>
      </w:tr>
      <w:tr w:rsidR="00C81DA2" w:rsidRPr="00C81DA2" w14:paraId="4C49C76C" w14:textId="77777777" w:rsidTr="00C81DA2">
        <w:tc>
          <w:tcPr>
            <w:tcW w:w="0" w:type="auto"/>
            <w:hideMark/>
          </w:tcPr>
          <w:p w14:paraId="0C3482D9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b/>
                <w:bCs/>
                <w:lang w:val="es-EC"/>
              </w:rPr>
              <w:t>Uso de vocabulario técnico</w:t>
            </w:r>
          </w:p>
        </w:tc>
        <w:tc>
          <w:tcPr>
            <w:tcW w:w="0" w:type="auto"/>
            <w:hideMark/>
          </w:tcPr>
          <w:p w14:paraId="558C6DE3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Usa correctamente 4-5 términos técnicos.</w:t>
            </w:r>
          </w:p>
        </w:tc>
        <w:tc>
          <w:tcPr>
            <w:tcW w:w="0" w:type="auto"/>
            <w:hideMark/>
          </w:tcPr>
          <w:p w14:paraId="07607A01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Usa 2-3 términos técnicos correctamente.</w:t>
            </w:r>
          </w:p>
        </w:tc>
        <w:tc>
          <w:tcPr>
            <w:tcW w:w="0" w:type="auto"/>
            <w:hideMark/>
          </w:tcPr>
          <w:p w14:paraId="1B35385B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Usa solo 1 término técnico o lo usa mal.</w:t>
            </w:r>
          </w:p>
        </w:tc>
        <w:tc>
          <w:tcPr>
            <w:tcW w:w="0" w:type="auto"/>
            <w:hideMark/>
          </w:tcPr>
          <w:p w14:paraId="63BFB32E" w14:textId="77777777" w:rsidR="00C81DA2" w:rsidRPr="00C81DA2" w:rsidRDefault="00C81DA2" w:rsidP="00C81DA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C81DA2">
              <w:rPr>
                <w:rFonts w:eastAsia="Times New Roman" w:cstheme="minorHAnsi"/>
                <w:lang w:val="es-EC"/>
              </w:rPr>
              <w:t>No usa términos técnicos.</w:t>
            </w:r>
          </w:p>
        </w:tc>
      </w:tr>
    </w:tbl>
    <w:p w14:paraId="52623DD0" w14:textId="77FDE8AE" w:rsidR="00C81DA2" w:rsidRPr="00607FF5" w:rsidRDefault="00C81DA2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6CDFCD8A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C81DA2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7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AC3C2" w14:textId="77777777" w:rsidR="008622FD" w:rsidRDefault="008622FD" w:rsidP="00DE73F3">
      <w:r>
        <w:separator/>
      </w:r>
    </w:p>
  </w:endnote>
  <w:endnote w:type="continuationSeparator" w:id="0">
    <w:p w14:paraId="5B094974" w14:textId="77777777" w:rsidR="008622FD" w:rsidRDefault="008622FD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9FF57" w14:textId="77777777" w:rsidR="008622FD" w:rsidRDefault="008622FD" w:rsidP="00DE73F3">
      <w:r>
        <w:separator/>
      </w:r>
    </w:p>
  </w:footnote>
  <w:footnote w:type="continuationSeparator" w:id="0">
    <w:p w14:paraId="0DFC7F92" w14:textId="77777777" w:rsidR="008622FD" w:rsidRDefault="008622FD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D31AF"/>
    <w:multiLevelType w:val="multilevel"/>
    <w:tmpl w:val="81EE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926A9"/>
    <w:multiLevelType w:val="multilevel"/>
    <w:tmpl w:val="9944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707993"/>
    <w:multiLevelType w:val="multilevel"/>
    <w:tmpl w:val="8DE2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E34F9D"/>
    <w:multiLevelType w:val="hybridMultilevel"/>
    <w:tmpl w:val="0D84C01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9252C"/>
    <w:multiLevelType w:val="hybridMultilevel"/>
    <w:tmpl w:val="835E1E82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306229"/>
    <w:multiLevelType w:val="hybridMultilevel"/>
    <w:tmpl w:val="82402F9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8A0FA4"/>
    <w:multiLevelType w:val="multilevel"/>
    <w:tmpl w:val="78B68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6755B5"/>
    <w:multiLevelType w:val="hybridMultilevel"/>
    <w:tmpl w:val="CF464D6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602B15"/>
    <w:multiLevelType w:val="hybridMultilevel"/>
    <w:tmpl w:val="B98015A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702F2D"/>
    <w:multiLevelType w:val="hybridMultilevel"/>
    <w:tmpl w:val="14543E0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EE57FA"/>
    <w:multiLevelType w:val="hybridMultilevel"/>
    <w:tmpl w:val="4DA06D18"/>
    <w:lvl w:ilvl="0" w:tplc="300A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17" w15:restartNumberingAfterBreak="0">
    <w:nsid w:val="6B3A4CEB"/>
    <w:multiLevelType w:val="multilevel"/>
    <w:tmpl w:val="4A5A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6"/>
  </w:num>
  <w:num w:numId="5">
    <w:abstractNumId w:val="2"/>
  </w:num>
  <w:num w:numId="6">
    <w:abstractNumId w:val="5"/>
  </w:num>
  <w:num w:numId="7">
    <w:abstractNumId w:val="18"/>
  </w:num>
  <w:num w:numId="8">
    <w:abstractNumId w:val="14"/>
  </w:num>
  <w:num w:numId="9">
    <w:abstractNumId w:val="12"/>
  </w:num>
  <w:num w:numId="10">
    <w:abstractNumId w:val="10"/>
  </w:num>
  <w:num w:numId="11">
    <w:abstractNumId w:val="16"/>
  </w:num>
  <w:num w:numId="12">
    <w:abstractNumId w:val="13"/>
  </w:num>
  <w:num w:numId="13">
    <w:abstractNumId w:val="8"/>
  </w:num>
  <w:num w:numId="14">
    <w:abstractNumId w:val="9"/>
  </w:num>
  <w:num w:numId="15">
    <w:abstractNumId w:val="11"/>
  </w:num>
  <w:num w:numId="16">
    <w:abstractNumId w:val="0"/>
  </w:num>
  <w:num w:numId="17">
    <w:abstractNumId w:val="17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84A1A"/>
    <w:rsid w:val="001F2874"/>
    <w:rsid w:val="00223B1B"/>
    <w:rsid w:val="002B700B"/>
    <w:rsid w:val="002D166E"/>
    <w:rsid w:val="00464B10"/>
    <w:rsid w:val="00484F31"/>
    <w:rsid w:val="005D67A3"/>
    <w:rsid w:val="00607FF5"/>
    <w:rsid w:val="00684746"/>
    <w:rsid w:val="006B435D"/>
    <w:rsid w:val="006D07F5"/>
    <w:rsid w:val="006D1A98"/>
    <w:rsid w:val="00767235"/>
    <w:rsid w:val="008622FD"/>
    <w:rsid w:val="00875C59"/>
    <w:rsid w:val="008836F8"/>
    <w:rsid w:val="008E50E3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81DA2"/>
    <w:rsid w:val="00C84634"/>
    <w:rsid w:val="00CA0DE1"/>
    <w:rsid w:val="00CA575F"/>
    <w:rsid w:val="00CE7084"/>
    <w:rsid w:val="00DE73F3"/>
    <w:rsid w:val="00E17ACC"/>
    <w:rsid w:val="00E2520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C81D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1D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81D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1DA2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31</TotalTime>
  <Pages>3</Pages>
  <Words>632</Words>
  <Characters>3478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5</cp:revision>
  <cp:lastPrinted>2022-09-27T16:10:00Z</cp:lastPrinted>
  <dcterms:created xsi:type="dcterms:W3CDTF">2025-01-26T16:56:00Z</dcterms:created>
  <dcterms:modified xsi:type="dcterms:W3CDTF">2025-03-02T21:36:00Z</dcterms:modified>
</cp:coreProperties>
</file>