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4F8E048C" w:rsidR="00C60022" w:rsidRPr="00607FF5" w:rsidRDefault="00FC78CF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>Aliso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16516121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4B07E28A" w14:textId="01D07F11" w:rsidR="00FC78CF" w:rsidRPr="00FC78CF" w:rsidRDefault="00FC78CF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FC78CF">
        <w:rPr>
          <w:rFonts w:eastAsia="Times New Roman" w:cstheme="minorHAnsi"/>
          <w:lang w:val="es-EC"/>
        </w:rPr>
        <w:t>Los estudiantes comprenderán la relación ecológica del aliso (</w:t>
      </w:r>
      <w:proofErr w:type="spellStart"/>
      <w:r w:rsidRPr="00FC78CF">
        <w:rPr>
          <w:rFonts w:eastAsia="Times New Roman" w:cstheme="minorHAnsi"/>
          <w:lang w:val="es-EC"/>
        </w:rPr>
        <w:t>Alnus</w:t>
      </w:r>
      <w:proofErr w:type="spellEnd"/>
      <w:r w:rsidRPr="00FC78CF">
        <w:rPr>
          <w:rFonts w:eastAsia="Times New Roman" w:cstheme="minorHAnsi"/>
          <w:lang w:val="es-EC"/>
        </w:rPr>
        <w:t xml:space="preserve"> </w:t>
      </w:r>
      <w:proofErr w:type="spellStart"/>
      <w:r w:rsidRPr="00FC78CF">
        <w:rPr>
          <w:rFonts w:eastAsia="Times New Roman" w:cstheme="minorHAnsi"/>
          <w:lang w:val="es-EC"/>
        </w:rPr>
        <w:t>acuminata</w:t>
      </w:r>
      <w:proofErr w:type="spellEnd"/>
      <w:r w:rsidRPr="00FC78CF">
        <w:rPr>
          <w:rFonts w:eastAsia="Times New Roman" w:cstheme="minorHAnsi"/>
          <w:lang w:val="es-EC"/>
        </w:rPr>
        <w:t>) con su hábitat andino, explorando su interacción con otras especies a través de la elaboración de un árbol genealógico ecológico.</w:t>
      </w:r>
    </w:p>
    <w:p w14:paraId="436F4AAF" w14:textId="36A75D42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4DB17BA7" w14:textId="4F0DD1D3" w:rsidR="00FC78CF" w:rsidRPr="00FC78CF" w:rsidRDefault="00FC78CF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FC78CF">
        <w:rPr>
          <w:rFonts w:eastAsia="Times New Roman" w:cstheme="minorHAnsi"/>
          <w:lang w:val="es-EC"/>
        </w:rPr>
        <w:t>El aliso es una especie clave en los ecosistemas andinos, pero ¿cómo se relaciona con otras especies de plantas, animales y microorganismos en su hábitat? A través de esta actividad, los estudiantes investigarán estas conexiones y representarán sus hallazgos en un árbol genealógico ecológico.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2BFF4EC7" w:rsidR="00607FF5" w:rsidRDefault="00607FF5" w:rsidP="00FC78CF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FC78CF">
        <w:rPr>
          <w:rFonts w:eastAsia="Times New Roman" w:cstheme="minorHAnsi"/>
          <w:b/>
          <w:bCs/>
          <w:lang w:val="es-EC"/>
        </w:rPr>
        <w:t>Introducción</w:t>
      </w:r>
      <w:r w:rsidR="00FC78CF">
        <w:rPr>
          <w:rFonts w:eastAsia="Times New Roman" w:cstheme="minorHAnsi"/>
          <w:b/>
          <w:bCs/>
          <w:lang w:val="es-EC"/>
        </w:rPr>
        <w:t xml:space="preserve"> (5 minutos)</w:t>
      </w:r>
    </w:p>
    <w:p w14:paraId="5F36822B" w14:textId="317B6287" w:rsidR="00FC78CF" w:rsidRPr="00FC78CF" w:rsidRDefault="00FC78CF" w:rsidP="00FC78CF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FC78CF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FC78CF">
        <w:rPr>
          <w:rFonts w:eastAsia="Times New Roman" w:cstheme="minorHAnsi"/>
          <w:lang w:val="es-EC"/>
        </w:rPr>
        <w:t>El docente presenta el aliso (</w:t>
      </w:r>
      <w:proofErr w:type="spellStart"/>
      <w:r w:rsidRPr="00FC78CF">
        <w:rPr>
          <w:rFonts w:eastAsia="Times New Roman" w:cstheme="minorHAnsi"/>
          <w:lang w:val="es-EC"/>
        </w:rPr>
        <w:t>Alnus</w:t>
      </w:r>
      <w:proofErr w:type="spellEnd"/>
      <w:r w:rsidRPr="00FC78CF">
        <w:rPr>
          <w:rFonts w:eastAsia="Times New Roman" w:cstheme="minorHAnsi"/>
          <w:lang w:val="es-EC"/>
        </w:rPr>
        <w:t xml:space="preserve"> </w:t>
      </w:r>
      <w:proofErr w:type="spellStart"/>
      <w:r w:rsidRPr="00FC78CF">
        <w:rPr>
          <w:rFonts w:eastAsia="Times New Roman" w:cstheme="minorHAnsi"/>
          <w:lang w:val="es-EC"/>
        </w:rPr>
        <w:t>acuminata</w:t>
      </w:r>
      <w:proofErr w:type="spellEnd"/>
      <w:r w:rsidRPr="00FC78CF">
        <w:rPr>
          <w:rFonts w:eastAsia="Times New Roman" w:cstheme="minorHAnsi"/>
          <w:lang w:val="es-EC"/>
        </w:rPr>
        <w:t>) y su importancia ecológica en los Andes.</w:t>
      </w:r>
    </w:p>
    <w:p w14:paraId="492C9652" w14:textId="0576208C" w:rsidR="00FC78CF" w:rsidRPr="00FC78CF" w:rsidRDefault="00FC78CF" w:rsidP="00FC78CF">
      <w:pPr>
        <w:pStyle w:val="Prrafodelista"/>
        <w:numPr>
          <w:ilvl w:val="0"/>
          <w:numId w:val="12"/>
        </w:numPr>
        <w:rPr>
          <w:rFonts w:eastAsia="Times New Roman"/>
          <w:lang w:val="es-EC"/>
        </w:rPr>
      </w:pPr>
      <w:r w:rsidRPr="00FC78CF">
        <w:rPr>
          <w:rFonts w:eastAsia="Times New Roman"/>
          <w:lang w:val="es-EC"/>
        </w:rPr>
        <w:t>Se explica que el aliso forma relaciones con otros organismos:</w:t>
      </w:r>
    </w:p>
    <w:p w14:paraId="4E8F9471" w14:textId="7C2D43AB" w:rsidR="00FC78CF" w:rsidRPr="00FC78CF" w:rsidRDefault="00FC78CF" w:rsidP="00FC78CF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FC78CF">
        <w:rPr>
          <w:rFonts w:eastAsia="Times New Roman" w:cstheme="minorHAnsi"/>
          <w:lang w:val="es-EC"/>
        </w:rPr>
        <w:t>Mejora la calidad del suelo fijando nitrógeno con bacterias en sus raíces.</w:t>
      </w:r>
    </w:p>
    <w:p w14:paraId="753E85EB" w14:textId="77777777" w:rsidR="00FC78CF" w:rsidRPr="00FC78CF" w:rsidRDefault="00FC78CF" w:rsidP="00FC78CF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FC78CF">
        <w:rPr>
          <w:rFonts w:eastAsia="Times New Roman" w:cstheme="minorHAnsi"/>
          <w:lang w:val="es-EC"/>
        </w:rPr>
        <w:t>Proporciona alimento y refugio para aves e insectos.</w:t>
      </w:r>
    </w:p>
    <w:p w14:paraId="7AA48486" w14:textId="77777777" w:rsidR="00FC78CF" w:rsidRPr="00FC78CF" w:rsidRDefault="00FC78CF" w:rsidP="00FC78CF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FC78CF">
        <w:rPr>
          <w:rFonts w:eastAsia="Times New Roman" w:cstheme="minorHAnsi"/>
          <w:lang w:val="es-EC"/>
        </w:rPr>
        <w:t>Protege las cuencas hídricas evitando la erosión.</w:t>
      </w:r>
    </w:p>
    <w:p w14:paraId="79DFD251" w14:textId="28BC5F33" w:rsidR="00FC78CF" w:rsidRPr="00D65345" w:rsidRDefault="00FC78CF" w:rsidP="00D65345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FC78CF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FC78CF">
        <w:rPr>
          <w:rFonts w:eastAsia="Times New Roman" w:cstheme="minorHAnsi"/>
          <w:lang w:val="es-EC"/>
        </w:rPr>
        <w:t>Se muestra un ejemplo de árbol genealógico ecológico en el pizarrón.</w:t>
      </w:r>
    </w:p>
    <w:p w14:paraId="0DEF9467" w14:textId="317AAD74" w:rsidR="00607FF5" w:rsidRPr="00FC78CF" w:rsidRDefault="00607FF5" w:rsidP="00FC78CF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FC78CF">
        <w:rPr>
          <w:rFonts w:eastAsia="Times New Roman" w:cstheme="minorHAnsi"/>
          <w:b/>
          <w:bCs/>
          <w:lang w:val="es-EC"/>
        </w:rPr>
        <w:t>Desarrollo</w:t>
      </w:r>
      <w:r w:rsidR="00FC78CF" w:rsidRPr="00FC78CF">
        <w:rPr>
          <w:rFonts w:eastAsia="Times New Roman" w:cstheme="minorHAnsi"/>
          <w:b/>
          <w:bCs/>
          <w:lang w:val="es-EC"/>
        </w:rPr>
        <w:t xml:space="preserve"> (20 minutos) </w:t>
      </w:r>
    </w:p>
    <w:p w14:paraId="344EA673" w14:textId="5F8ED57A" w:rsidR="00FC78CF" w:rsidRPr="00FC78CF" w:rsidRDefault="00FC78CF" w:rsidP="00FC78CF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FC78CF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FC78CF">
        <w:rPr>
          <w:rFonts w:eastAsia="Times New Roman" w:cstheme="minorHAnsi"/>
          <w:lang w:val="es-EC"/>
        </w:rPr>
        <w:t>Se divide a los estudiantes en grupos de 3-4 personas.</w:t>
      </w:r>
    </w:p>
    <w:p w14:paraId="4854468B" w14:textId="4F037506" w:rsidR="00FC78CF" w:rsidRPr="00FC78CF" w:rsidRDefault="00FC78CF" w:rsidP="00FC78CF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FC78CF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FC78CF">
        <w:rPr>
          <w:rFonts w:eastAsia="Times New Roman" w:cstheme="minorHAnsi"/>
          <w:lang w:val="es-EC"/>
        </w:rPr>
        <w:t>Cada grupo elabora un árbol genealógico ecológico del aliso en hojas de papel usando lápices y colores.</w:t>
      </w:r>
    </w:p>
    <w:p w14:paraId="6423283F" w14:textId="63A03B93" w:rsidR="00FC78CF" w:rsidRPr="00FC78CF" w:rsidRDefault="00FC78CF" w:rsidP="00FC78CF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FC78CF">
        <w:rPr>
          <w:rFonts w:eastAsia="Times New Roman" w:cstheme="minorHAnsi"/>
          <w:lang w:val="es-EC"/>
        </w:rPr>
        <w:t>Deben representar al aliso como el "tronco" y sus conexiones ecológicas como "ramas" con etiquetas explicativas.</w:t>
      </w:r>
    </w:p>
    <w:p w14:paraId="33CBEC5A" w14:textId="793B6C2E" w:rsidR="00FC78CF" w:rsidRPr="00FC78CF" w:rsidRDefault="00FC78CF" w:rsidP="00FC78CF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FC78CF">
        <w:rPr>
          <w:rFonts w:eastAsia="Times New Roman" w:cstheme="minorHAnsi"/>
          <w:b/>
          <w:bCs/>
          <w:lang w:val="es-EC"/>
        </w:rPr>
        <w:t>Paso 3:</w:t>
      </w:r>
      <w:r>
        <w:rPr>
          <w:rFonts w:eastAsia="Times New Roman" w:cstheme="minorHAnsi"/>
          <w:lang w:val="es-EC"/>
        </w:rPr>
        <w:t xml:space="preserve"> </w:t>
      </w:r>
      <w:r w:rsidRPr="00FC78CF">
        <w:rPr>
          <w:rFonts w:eastAsia="Times New Roman" w:cstheme="minorHAnsi"/>
          <w:lang w:val="es-EC"/>
        </w:rPr>
        <w:t>Relacionan al aliso con al menos cuatro elementos de su entorno:</w:t>
      </w:r>
    </w:p>
    <w:p w14:paraId="31370F04" w14:textId="605B81CA" w:rsidR="00FC78CF" w:rsidRPr="00FC78CF" w:rsidRDefault="00FC78CF" w:rsidP="004103A3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FC78CF">
        <w:rPr>
          <w:rFonts w:eastAsia="Times New Roman" w:cstheme="minorHAnsi"/>
          <w:lang w:val="es-EC"/>
        </w:rPr>
        <w:t xml:space="preserve">Bacterias fijadoras de nitrógeno </w:t>
      </w:r>
    </w:p>
    <w:p w14:paraId="2847C985" w14:textId="0559ACB1" w:rsidR="00FC78CF" w:rsidRPr="00FC78CF" w:rsidRDefault="00FC78CF" w:rsidP="004103A3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FC78CF">
        <w:rPr>
          <w:rFonts w:eastAsia="Times New Roman" w:cstheme="minorHAnsi"/>
          <w:lang w:val="es-EC"/>
        </w:rPr>
        <w:t xml:space="preserve">Aves </w:t>
      </w:r>
    </w:p>
    <w:p w14:paraId="650ACE94" w14:textId="3C8566B5" w:rsidR="00FC78CF" w:rsidRPr="00FC78CF" w:rsidRDefault="00FC78CF" w:rsidP="004103A3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FC78CF">
        <w:rPr>
          <w:rFonts w:eastAsia="Times New Roman" w:cstheme="minorHAnsi"/>
          <w:lang w:val="es-EC"/>
        </w:rPr>
        <w:t xml:space="preserve">Mamíferos </w:t>
      </w:r>
    </w:p>
    <w:p w14:paraId="7464151A" w14:textId="424C45C3" w:rsidR="004103A3" w:rsidRPr="00D65345" w:rsidRDefault="00FC78CF" w:rsidP="00D65345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FC78CF">
        <w:rPr>
          <w:rFonts w:eastAsia="Times New Roman" w:cstheme="minorHAnsi"/>
          <w:lang w:val="es-EC"/>
        </w:rPr>
        <w:t xml:space="preserve">Otras plantas </w:t>
      </w:r>
    </w:p>
    <w:p w14:paraId="287C5B9B" w14:textId="1D379CC0" w:rsidR="00607FF5" w:rsidRPr="00607FF5" w:rsidRDefault="00607FF5" w:rsidP="004103A3">
      <w:pPr>
        <w:ind w:firstLine="360"/>
        <w:rPr>
          <w:rFonts w:eastAsia="Times New Roman" w:cstheme="minorHAnsi"/>
          <w:lang w:val="es-EC"/>
        </w:rPr>
      </w:pPr>
      <w:r w:rsidRPr="004103A3">
        <w:rPr>
          <w:rFonts w:eastAsia="Times New Roman" w:cstheme="minorHAnsi"/>
          <w:lang w:val="es-EC"/>
        </w:rPr>
        <w:t>3.</w:t>
      </w:r>
      <w:r w:rsidRPr="00607FF5">
        <w:rPr>
          <w:rFonts w:eastAsia="Times New Roman" w:cstheme="minorHAnsi"/>
          <w:b/>
          <w:bCs/>
          <w:lang w:val="es-EC"/>
        </w:rPr>
        <w:t xml:space="preserve"> Cierre</w:t>
      </w:r>
      <w:r w:rsidR="004103A3">
        <w:rPr>
          <w:rFonts w:eastAsia="Times New Roman" w:cstheme="minorHAnsi"/>
          <w:b/>
          <w:bCs/>
          <w:lang w:val="es-EC"/>
        </w:rPr>
        <w:t xml:space="preserve"> (5 minutos) </w:t>
      </w:r>
    </w:p>
    <w:p w14:paraId="66423DD0" w14:textId="147EBB34" w:rsidR="004103A3" w:rsidRPr="004103A3" w:rsidRDefault="004103A3" w:rsidP="004103A3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4103A3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4103A3">
        <w:rPr>
          <w:rFonts w:eastAsia="Times New Roman" w:cstheme="minorHAnsi"/>
          <w:lang w:val="es-EC"/>
        </w:rPr>
        <w:t>Cada grupo presenta su árbol genealógico en voz alta.</w:t>
      </w:r>
    </w:p>
    <w:p w14:paraId="164A45A2" w14:textId="3E16121B" w:rsidR="004103A3" w:rsidRPr="004103A3" w:rsidRDefault="004103A3" w:rsidP="004103A3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4103A3">
        <w:rPr>
          <w:rFonts w:eastAsia="Times New Roman" w:cstheme="minorHAnsi"/>
          <w:b/>
          <w:bCs/>
          <w:lang w:val="es-EC"/>
        </w:rPr>
        <w:lastRenderedPageBreak/>
        <w:t>Paso 2:</w:t>
      </w:r>
      <w:r>
        <w:rPr>
          <w:rFonts w:eastAsia="Times New Roman" w:cstheme="minorHAnsi"/>
          <w:lang w:val="es-EC"/>
        </w:rPr>
        <w:t xml:space="preserve"> </w:t>
      </w:r>
      <w:r w:rsidRPr="004103A3">
        <w:rPr>
          <w:rFonts w:eastAsia="Times New Roman" w:cstheme="minorHAnsi"/>
          <w:lang w:val="es-EC"/>
        </w:rPr>
        <w:t>Se reflexiona sobre la importancia del aliso en la conservación del ecosistema.</w:t>
      </w:r>
    </w:p>
    <w:p w14:paraId="3A5E0F00" w14:textId="757006D0" w:rsidR="004103A3" w:rsidRPr="004103A3" w:rsidRDefault="004103A3" w:rsidP="004103A3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4103A3">
        <w:rPr>
          <w:rFonts w:eastAsia="Times New Roman" w:cstheme="minorHAnsi"/>
          <w:b/>
          <w:bCs/>
          <w:lang w:val="es-EC"/>
        </w:rPr>
        <w:t>Paso 3:</w:t>
      </w:r>
      <w:r>
        <w:rPr>
          <w:rFonts w:eastAsia="Times New Roman" w:cstheme="minorHAnsi"/>
          <w:lang w:val="es-EC"/>
        </w:rPr>
        <w:t xml:space="preserve"> </w:t>
      </w:r>
      <w:r w:rsidRPr="004103A3">
        <w:rPr>
          <w:rFonts w:eastAsia="Times New Roman" w:cstheme="minorHAnsi"/>
          <w:lang w:val="es-EC"/>
        </w:rPr>
        <w:t>Se concluye con preguntas como:</w:t>
      </w:r>
    </w:p>
    <w:p w14:paraId="457240DA" w14:textId="0D129893" w:rsidR="004103A3" w:rsidRPr="004103A3" w:rsidRDefault="004103A3" w:rsidP="004103A3">
      <w:pPr>
        <w:pStyle w:val="Prrafodelista"/>
        <w:numPr>
          <w:ilvl w:val="0"/>
          <w:numId w:val="15"/>
        </w:numPr>
        <w:rPr>
          <w:rFonts w:eastAsia="Times New Roman" w:cstheme="minorHAnsi"/>
          <w:lang w:val="es-EC"/>
        </w:rPr>
      </w:pPr>
      <w:r w:rsidRPr="004103A3">
        <w:rPr>
          <w:rFonts w:eastAsia="Times New Roman" w:cstheme="minorHAnsi"/>
          <w:lang w:val="es-EC"/>
        </w:rPr>
        <w:t>¿Qué pasaría si desapareciera el aliso?</w:t>
      </w:r>
    </w:p>
    <w:p w14:paraId="65C34D74" w14:textId="031D2C26" w:rsidR="00607FF5" w:rsidRPr="004103A3" w:rsidRDefault="004103A3" w:rsidP="004103A3">
      <w:pPr>
        <w:pStyle w:val="Prrafodelista"/>
        <w:numPr>
          <w:ilvl w:val="0"/>
          <w:numId w:val="15"/>
        </w:numPr>
        <w:rPr>
          <w:rFonts w:eastAsia="Times New Roman" w:cstheme="minorHAnsi"/>
          <w:lang w:val="es-EC"/>
        </w:rPr>
      </w:pPr>
      <w:r w:rsidRPr="004103A3">
        <w:rPr>
          <w:rFonts w:eastAsia="Times New Roman" w:cstheme="minorHAnsi"/>
          <w:lang w:val="es-EC"/>
        </w:rPr>
        <w:t>¿Cómo podemos proteger estos ecosistemas?</w:t>
      </w:r>
    </w:p>
    <w:p w14:paraId="4DB64359" w14:textId="45BED8E9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4594482C" w14:textId="270576DF" w:rsidR="004103A3" w:rsidRPr="004103A3" w:rsidRDefault="004103A3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4103A3">
        <w:rPr>
          <w:rFonts w:eastAsia="Times New Roman" w:cstheme="minorHAnsi"/>
          <w:lang w:val="es-EC"/>
        </w:rPr>
        <w:t>Los estudiantes elaborarán un árbol genealógico ecológico en papel, con ilustraciones y etiquetas que expliquen las conexiones del aliso con su entorno.</w:t>
      </w:r>
    </w:p>
    <w:p w14:paraId="7B9BED4B" w14:textId="17AE1764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753051FA" w14:textId="7ED9E936" w:rsidR="004103A3" w:rsidRPr="004103A3" w:rsidRDefault="004103A3" w:rsidP="004103A3">
      <w:pPr>
        <w:pStyle w:val="Prrafodelista"/>
        <w:numPr>
          <w:ilvl w:val="0"/>
          <w:numId w:val="16"/>
        </w:numPr>
        <w:rPr>
          <w:rFonts w:eastAsia="Times New Roman" w:cstheme="minorHAnsi"/>
          <w:lang w:val="es-EC"/>
        </w:rPr>
      </w:pPr>
      <w:r w:rsidRPr="00AF659E">
        <w:rPr>
          <w:rFonts w:eastAsia="Times New Roman" w:cstheme="minorHAnsi"/>
          <w:b/>
          <w:bCs/>
          <w:lang w:val="es-EC"/>
        </w:rPr>
        <w:t>Ecosistema:</w:t>
      </w:r>
      <w:r w:rsidRPr="004103A3">
        <w:rPr>
          <w:rFonts w:eastAsia="Times New Roman" w:cstheme="minorHAnsi"/>
          <w:lang w:val="es-EC"/>
        </w:rPr>
        <w:t xml:space="preserve"> Conjunto de organismos que interactúan en un ambiente determinado.</w:t>
      </w:r>
    </w:p>
    <w:p w14:paraId="59C5C800" w14:textId="25478DA7" w:rsidR="004103A3" w:rsidRPr="004103A3" w:rsidRDefault="004103A3" w:rsidP="004103A3">
      <w:pPr>
        <w:pStyle w:val="Prrafodelista"/>
        <w:numPr>
          <w:ilvl w:val="0"/>
          <w:numId w:val="16"/>
        </w:numPr>
        <w:rPr>
          <w:rFonts w:eastAsia="Times New Roman" w:cstheme="minorHAnsi"/>
          <w:lang w:val="es-EC"/>
        </w:rPr>
      </w:pPr>
      <w:r w:rsidRPr="00AF659E">
        <w:rPr>
          <w:rFonts w:eastAsia="Times New Roman" w:cstheme="minorHAnsi"/>
          <w:b/>
          <w:bCs/>
          <w:lang w:val="es-EC"/>
        </w:rPr>
        <w:t>Fijación de nitrógeno:</w:t>
      </w:r>
      <w:r w:rsidRPr="004103A3">
        <w:rPr>
          <w:rFonts w:eastAsia="Times New Roman" w:cstheme="minorHAnsi"/>
          <w:lang w:val="es-EC"/>
        </w:rPr>
        <w:t xml:space="preserve"> Proceso mediante el cual bacterias convierten el nitrógeno del aire en sustancias útiles para las plantas.</w:t>
      </w:r>
    </w:p>
    <w:p w14:paraId="13967C4C" w14:textId="57DA9EFF" w:rsidR="004103A3" w:rsidRPr="004103A3" w:rsidRDefault="004103A3" w:rsidP="004103A3">
      <w:pPr>
        <w:pStyle w:val="Prrafodelista"/>
        <w:numPr>
          <w:ilvl w:val="0"/>
          <w:numId w:val="16"/>
        </w:numPr>
        <w:rPr>
          <w:rFonts w:eastAsia="Times New Roman" w:cstheme="minorHAnsi"/>
          <w:lang w:val="es-EC"/>
        </w:rPr>
      </w:pPr>
      <w:r w:rsidRPr="00AF659E">
        <w:rPr>
          <w:rFonts w:eastAsia="Times New Roman" w:cstheme="minorHAnsi"/>
          <w:b/>
          <w:bCs/>
          <w:lang w:val="es-EC"/>
        </w:rPr>
        <w:t>Erosión:</w:t>
      </w:r>
      <w:r w:rsidRPr="004103A3">
        <w:rPr>
          <w:rFonts w:eastAsia="Times New Roman" w:cstheme="minorHAnsi"/>
          <w:lang w:val="es-EC"/>
        </w:rPr>
        <w:t xml:space="preserve"> Desgaste del suelo por acción del agua, viento u otros factores.</w:t>
      </w:r>
    </w:p>
    <w:p w14:paraId="0F2B305A" w14:textId="73610B7C" w:rsidR="004103A3" w:rsidRPr="004103A3" w:rsidRDefault="004103A3" w:rsidP="004103A3">
      <w:pPr>
        <w:pStyle w:val="Prrafodelista"/>
        <w:numPr>
          <w:ilvl w:val="0"/>
          <w:numId w:val="16"/>
        </w:numPr>
        <w:rPr>
          <w:rFonts w:eastAsia="Times New Roman" w:cstheme="minorHAnsi"/>
          <w:lang w:val="es-EC"/>
        </w:rPr>
      </w:pPr>
      <w:r w:rsidRPr="00AF659E">
        <w:rPr>
          <w:rFonts w:eastAsia="Times New Roman" w:cstheme="minorHAnsi"/>
          <w:b/>
          <w:bCs/>
          <w:lang w:val="es-EC"/>
        </w:rPr>
        <w:t>Biodiversidad</w:t>
      </w:r>
      <w:r w:rsidRPr="004103A3">
        <w:rPr>
          <w:rFonts w:eastAsia="Times New Roman" w:cstheme="minorHAnsi"/>
          <w:lang w:val="es-EC"/>
        </w:rPr>
        <w:t>: Variedad de seres vivos en un ecosistema.</w:t>
      </w:r>
    </w:p>
    <w:p w14:paraId="0CC40AA8" w14:textId="6EF7A1BF" w:rsidR="004103A3" w:rsidRPr="004103A3" w:rsidRDefault="004103A3" w:rsidP="004103A3">
      <w:pPr>
        <w:pStyle w:val="Prrafodelista"/>
        <w:numPr>
          <w:ilvl w:val="0"/>
          <w:numId w:val="16"/>
        </w:numPr>
        <w:rPr>
          <w:rFonts w:eastAsia="Times New Roman" w:cstheme="minorHAnsi"/>
          <w:lang w:val="es-EC"/>
        </w:rPr>
      </w:pPr>
      <w:r w:rsidRPr="00AF659E">
        <w:rPr>
          <w:rFonts w:eastAsia="Times New Roman" w:cstheme="minorHAnsi"/>
          <w:b/>
          <w:bCs/>
          <w:lang w:val="es-EC"/>
        </w:rPr>
        <w:t>Cuenca hídrica:</w:t>
      </w:r>
      <w:r w:rsidRPr="004103A3">
        <w:rPr>
          <w:rFonts w:eastAsia="Times New Roman" w:cstheme="minorHAnsi"/>
          <w:lang w:val="es-EC"/>
        </w:rPr>
        <w:t xml:space="preserve"> Área donde el agua de lluvia se acumula y fluye hacia ríos y lagos.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22FF8E2C" w:rsidR="00607FF5" w:rsidRDefault="00607FF5" w:rsidP="00607FF5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40FDF7DD" w14:textId="1F6FB56A" w:rsidR="00AF659E" w:rsidRDefault="00AF659E" w:rsidP="00AF659E">
      <w:pPr>
        <w:pStyle w:val="Prrafodelista"/>
        <w:numPr>
          <w:ilvl w:val="0"/>
          <w:numId w:val="17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AF659E">
        <w:rPr>
          <w:rFonts w:eastAsia="Times New Roman" w:cstheme="minorHAnsi"/>
          <w:lang w:val="es-EC"/>
        </w:rPr>
        <w:t>El estudio destaca que la extracción no planificada del aliso (</w:t>
      </w:r>
      <w:proofErr w:type="spellStart"/>
      <w:r w:rsidRPr="00AF659E">
        <w:rPr>
          <w:rFonts w:eastAsia="Times New Roman" w:cstheme="minorHAnsi"/>
          <w:lang w:val="es-EC"/>
        </w:rPr>
        <w:t>Alnus</w:t>
      </w:r>
      <w:proofErr w:type="spellEnd"/>
      <w:r w:rsidRPr="00AF659E">
        <w:rPr>
          <w:rFonts w:eastAsia="Times New Roman" w:cstheme="minorHAnsi"/>
          <w:lang w:val="es-EC"/>
        </w:rPr>
        <w:t xml:space="preserve"> </w:t>
      </w:r>
      <w:proofErr w:type="spellStart"/>
      <w:r w:rsidRPr="00AF659E">
        <w:rPr>
          <w:rFonts w:eastAsia="Times New Roman" w:cstheme="minorHAnsi"/>
          <w:lang w:val="es-EC"/>
        </w:rPr>
        <w:t>acuminata</w:t>
      </w:r>
      <w:proofErr w:type="spellEnd"/>
      <w:r w:rsidRPr="00AF659E">
        <w:rPr>
          <w:rFonts w:eastAsia="Times New Roman" w:cstheme="minorHAnsi"/>
          <w:lang w:val="es-EC"/>
        </w:rPr>
        <w:t>) impacta negativamente la cobertura boscosa, pero un manejo sostenible basado en estructuras de edad puede asegurar su aprovechamiento a largo plazo. Se analizaron modelos de cosecha sostenible, evidenciando que algunos permiten la regeneración del bosque, mientras que otros lo ponen en riesgo.</w:t>
      </w:r>
    </w:p>
    <w:p w14:paraId="1B8F5B1B" w14:textId="7342DBBD" w:rsidR="00AF659E" w:rsidRDefault="00BB6329" w:rsidP="00AF659E">
      <w:pPr>
        <w:pStyle w:val="Prrafodelista"/>
        <w:spacing w:before="100" w:beforeAutospacing="1" w:after="100" w:afterAutospacing="1"/>
        <w:ind w:left="1440"/>
        <w:rPr>
          <w:rFonts w:eastAsia="Times New Roman" w:cstheme="minorHAnsi"/>
          <w:lang w:val="es-EC"/>
        </w:rPr>
      </w:pPr>
      <w:hyperlink r:id="rId7" w:history="1">
        <w:r w:rsidR="00AF659E" w:rsidRPr="00090A3B">
          <w:rPr>
            <w:rStyle w:val="Hipervnculo"/>
            <w:rFonts w:eastAsia="Times New Roman" w:cstheme="minorHAnsi"/>
            <w:lang w:val="es-EC"/>
          </w:rPr>
          <w:t>http://www.scielo.org.bo/scielo.php?script=sci_arttext&amp;pid=S2308-38592016000100003</w:t>
        </w:r>
      </w:hyperlink>
    </w:p>
    <w:p w14:paraId="6FA74B88" w14:textId="77777777" w:rsidR="00AF659E" w:rsidRPr="00AF659E" w:rsidRDefault="00AF659E" w:rsidP="00AF659E">
      <w:pPr>
        <w:pStyle w:val="Prrafodelista"/>
        <w:spacing w:before="100" w:beforeAutospacing="1" w:after="100" w:afterAutospacing="1"/>
        <w:ind w:left="1440"/>
        <w:rPr>
          <w:rFonts w:eastAsia="Times New Roman" w:cstheme="minorHAnsi"/>
          <w:lang w:val="es-EC"/>
        </w:rPr>
      </w:pPr>
    </w:p>
    <w:p w14:paraId="0A9C7797" w14:textId="6971800D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4"/>
        <w:gridCol w:w="1666"/>
        <w:gridCol w:w="1935"/>
        <w:gridCol w:w="1834"/>
        <w:gridCol w:w="1771"/>
      </w:tblGrid>
      <w:tr w:rsidR="00AF659E" w14:paraId="393B01F1" w14:textId="77777777" w:rsidTr="00D97370">
        <w:tc>
          <w:tcPr>
            <w:tcW w:w="0" w:type="auto"/>
            <w:hideMark/>
          </w:tcPr>
          <w:p w14:paraId="0743033A" w14:textId="77777777" w:rsidR="00AF659E" w:rsidRDefault="00AF659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30DF787A" w14:textId="4A1A952D" w:rsidR="00AF659E" w:rsidRDefault="00AF659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Excelente</w:t>
            </w:r>
            <w:proofErr w:type="spellEnd"/>
            <w:r>
              <w:rPr>
                <w:rStyle w:val="Textoennegrita"/>
              </w:rPr>
              <w:t xml:space="preserve"> (</w:t>
            </w:r>
            <w:r w:rsidR="00D97370">
              <w:rPr>
                <w:rStyle w:val="Textoennegrita"/>
              </w:rPr>
              <w:t>5</w:t>
            </w:r>
            <w:r>
              <w:rPr>
                <w:rStyle w:val="Textoennegrita"/>
              </w:rPr>
              <w:t xml:space="preserve"> pts)</w:t>
            </w:r>
          </w:p>
        </w:tc>
        <w:tc>
          <w:tcPr>
            <w:tcW w:w="0" w:type="auto"/>
            <w:hideMark/>
          </w:tcPr>
          <w:p w14:paraId="081DA0D6" w14:textId="2ADECCBF" w:rsidR="00AF659E" w:rsidRDefault="00AF659E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Bueno (</w:t>
            </w:r>
            <w:r w:rsidR="00D97370">
              <w:rPr>
                <w:rStyle w:val="Textoennegrita"/>
              </w:rPr>
              <w:t>4 pts</w:t>
            </w:r>
            <w:r>
              <w:rPr>
                <w:rStyle w:val="Textoennegrita"/>
              </w:rPr>
              <w:t>)</w:t>
            </w:r>
          </w:p>
        </w:tc>
        <w:tc>
          <w:tcPr>
            <w:tcW w:w="0" w:type="auto"/>
            <w:hideMark/>
          </w:tcPr>
          <w:p w14:paraId="73AFF447" w14:textId="6473130E" w:rsidR="00AF659E" w:rsidRDefault="00D9737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Satisfactorio</w:t>
            </w:r>
            <w:proofErr w:type="spellEnd"/>
            <w:r>
              <w:rPr>
                <w:rStyle w:val="Textoennegrita"/>
              </w:rPr>
              <w:t xml:space="preserve"> </w:t>
            </w:r>
            <w:r w:rsidR="00AF659E">
              <w:rPr>
                <w:rStyle w:val="Textoennegrita"/>
              </w:rPr>
              <w:t>(</w:t>
            </w:r>
            <w:r>
              <w:rPr>
                <w:rStyle w:val="Textoennegrita"/>
              </w:rPr>
              <w:t>3</w:t>
            </w:r>
            <w:r w:rsidR="00AF659E">
              <w:rPr>
                <w:rStyle w:val="Textoennegrita"/>
              </w:rPr>
              <w:t xml:space="preserve"> pts)</w:t>
            </w:r>
          </w:p>
        </w:tc>
        <w:tc>
          <w:tcPr>
            <w:tcW w:w="0" w:type="auto"/>
            <w:hideMark/>
          </w:tcPr>
          <w:p w14:paraId="403B2D05" w14:textId="008867BB" w:rsidR="00AF659E" w:rsidRDefault="00D9737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Necesita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mejorar</w:t>
            </w:r>
            <w:proofErr w:type="spellEnd"/>
            <w:r>
              <w:rPr>
                <w:b/>
                <w:bCs/>
              </w:rPr>
              <w:t xml:space="preserve"> (2-1 pts)</w:t>
            </w:r>
          </w:p>
        </w:tc>
      </w:tr>
      <w:tr w:rsidR="00AF659E" w14:paraId="2D8E712A" w14:textId="77777777" w:rsidTr="00D97370">
        <w:tc>
          <w:tcPr>
            <w:tcW w:w="0" w:type="auto"/>
            <w:hideMark/>
          </w:tcPr>
          <w:p w14:paraId="27C64E53" w14:textId="77777777" w:rsidR="00AF659E" w:rsidRDefault="00AF659E">
            <w:proofErr w:type="spellStart"/>
            <w:r>
              <w:rPr>
                <w:rStyle w:val="Textoennegrita"/>
              </w:rPr>
              <w:t>Investigación</w:t>
            </w:r>
            <w:proofErr w:type="spellEnd"/>
            <w:r>
              <w:t xml:space="preserve"> (</w:t>
            </w:r>
            <w:proofErr w:type="spellStart"/>
            <w:r>
              <w:t>precisión</w:t>
            </w:r>
            <w:proofErr w:type="spellEnd"/>
            <w:r>
              <w:t xml:space="preserve"> y </w:t>
            </w:r>
            <w:proofErr w:type="spellStart"/>
            <w:r>
              <w:t>profundidad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las </w:t>
            </w:r>
            <w:proofErr w:type="spellStart"/>
            <w:r>
              <w:t>relaciones</w:t>
            </w:r>
            <w:proofErr w:type="spellEnd"/>
            <w:r>
              <w:t xml:space="preserve"> del </w:t>
            </w:r>
            <w:proofErr w:type="spellStart"/>
            <w:r>
              <w:t>aliso</w:t>
            </w:r>
            <w:proofErr w:type="spellEnd"/>
            <w:r>
              <w:t>)</w:t>
            </w:r>
          </w:p>
        </w:tc>
        <w:tc>
          <w:tcPr>
            <w:tcW w:w="0" w:type="auto"/>
            <w:hideMark/>
          </w:tcPr>
          <w:p w14:paraId="7DB77C79" w14:textId="77777777" w:rsidR="00AF659E" w:rsidRDefault="00AF659E">
            <w:proofErr w:type="spellStart"/>
            <w:r>
              <w:t>Explica</w:t>
            </w:r>
            <w:proofErr w:type="spellEnd"/>
            <w:r>
              <w:t xml:space="preserve"> con </w:t>
            </w:r>
            <w:proofErr w:type="spellStart"/>
            <w:r>
              <w:t>precisión</w:t>
            </w:r>
            <w:proofErr w:type="spellEnd"/>
            <w:r>
              <w:t xml:space="preserve"> 4+ </w:t>
            </w:r>
            <w:proofErr w:type="spellStart"/>
            <w:r>
              <w:t>relaciones</w:t>
            </w:r>
            <w:proofErr w:type="spellEnd"/>
            <w:r>
              <w:t xml:space="preserve"> del </w:t>
            </w:r>
            <w:proofErr w:type="spellStart"/>
            <w:r>
              <w:t>aliso</w:t>
            </w:r>
            <w:proofErr w:type="spellEnd"/>
            <w:r>
              <w:t xml:space="preserve">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32F2240" w14:textId="77777777" w:rsidR="00AF659E" w:rsidRDefault="00AF659E">
            <w:proofErr w:type="spellStart"/>
            <w:r>
              <w:t>Explica</w:t>
            </w:r>
            <w:proofErr w:type="spellEnd"/>
            <w:r>
              <w:t xml:space="preserve"> 3 </w:t>
            </w:r>
            <w:proofErr w:type="spellStart"/>
            <w:r>
              <w:t>relaciones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241A121" w14:textId="77777777" w:rsidR="00AF659E" w:rsidRDefault="00AF659E">
            <w:proofErr w:type="spellStart"/>
            <w:r>
              <w:t>Explica</w:t>
            </w:r>
            <w:proofErr w:type="spellEnd"/>
            <w:r>
              <w:t xml:space="preserve"> solo 2 </w:t>
            </w:r>
            <w:proofErr w:type="spellStart"/>
            <w:r>
              <w:t>relaciones</w:t>
            </w:r>
            <w:proofErr w:type="spellEnd"/>
            <w:r>
              <w:t xml:space="preserve"> con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precisión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ACF4B73" w14:textId="77777777" w:rsidR="00AF659E" w:rsidRDefault="00AF659E">
            <w:proofErr w:type="spellStart"/>
            <w:r>
              <w:t>Explica</w:t>
            </w:r>
            <w:proofErr w:type="spellEnd"/>
            <w:r>
              <w:t xml:space="preserve"> solo 1 </w:t>
            </w:r>
            <w:proofErr w:type="spellStart"/>
            <w:r>
              <w:t>relación</w:t>
            </w:r>
            <w:proofErr w:type="spellEnd"/>
            <w:r>
              <w:t xml:space="preserve"> </w:t>
            </w:r>
            <w:proofErr w:type="spellStart"/>
            <w:r>
              <w:t>o</w:t>
            </w:r>
            <w:proofErr w:type="spellEnd"/>
            <w:r>
              <w:t xml:space="preserve"> es </w:t>
            </w:r>
            <w:proofErr w:type="spellStart"/>
            <w:r>
              <w:t>incorrecta</w:t>
            </w:r>
            <w:proofErr w:type="spellEnd"/>
            <w:r>
              <w:t>.</w:t>
            </w:r>
          </w:p>
        </w:tc>
      </w:tr>
      <w:tr w:rsidR="00AF659E" w14:paraId="4F71A686" w14:textId="77777777" w:rsidTr="00D97370">
        <w:tc>
          <w:tcPr>
            <w:tcW w:w="0" w:type="auto"/>
            <w:hideMark/>
          </w:tcPr>
          <w:p w14:paraId="4C9831CC" w14:textId="77777777" w:rsidR="00AF659E" w:rsidRDefault="00AF659E">
            <w:proofErr w:type="spellStart"/>
            <w:r>
              <w:rPr>
                <w:rStyle w:val="Textoennegrita"/>
              </w:rPr>
              <w:t>Creatividad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Presentación</w:t>
            </w:r>
            <w:proofErr w:type="spellEnd"/>
            <w:r>
              <w:t xml:space="preserve"> (</w:t>
            </w:r>
            <w:proofErr w:type="spellStart"/>
            <w:r>
              <w:t>uso</w:t>
            </w:r>
            <w:proofErr w:type="spellEnd"/>
            <w:r>
              <w:t xml:space="preserve"> de </w:t>
            </w:r>
            <w:proofErr w:type="spellStart"/>
            <w:r>
              <w:t>colores</w:t>
            </w:r>
            <w:proofErr w:type="spellEnd"/>
            <w:r>
              <w:t xml:space="preserve">, </w:t>
            </w:r>
            <w:proofErr w:type="spellStart"/>
            <w:r>
              <w:t>organización</w:t>
            </w:r>
            <w:proofErr w:type="spellEnd"/>
            <w:r>
              <w:t xml:space="preserve"> y </w:t>
            </w:r>
            <w:proofErr w:type="spellStart"/>
            <w:r>
              <w:t>estética</w:t>
            </w:r>
            <w:proofErr w:type="spellEnd"/>
            <w:r>
              <w:t>)</w:t>
            </w:r>
          </w:p>
        </w:tc>
        <w:tc>
          <w:tcPr>
            <w:tcW w:w="0" w:type="auto"/>
            <w:hideMark/>
          </w:tcPr>
          <w:p w14:paraId="05BB3B46" w14:textId="77777777" w:rsidR="00AF659E" w:rsidRDefault="00AF659E">
            <w:proofErr w:type="spellStart"/>
            <w:r>
              <w:t>Diseño</w:t>
            </w:r>
            <w:proofErr w:type="spellEnd"/>
            <w:r>
              <w:t xml:space="preserve"> claro, </w:t>
            </w:r>
            <w:proofErr w:type="spellStart"/>
            <w:r>
              <w:t>ordenado</w:t>
            </w:r>
            <w:proofErr w:type="spellEnd"/>
            <w:r>
              <w:t xml:space="preserve">, con </w:t>
            </w:r>
            <w:proofErr w:type="spellStart"/>
            <w:r>
              <w:t>dibujos</w:t>
            </w:r>
            <w:proofErr w:type="spellEnd"/>
            <w:r>
              <w:t xml:space="preserve"> y </w:t>
            </w:r>
            <w:proofErr w:type="spellStart"/>
            <w:r>
              <w:t>etiquetas</w:t>
            </w:r>
            <w:proofErr w:type="spellEnd"/>
            <w:r>
              <w:t xml:space="preserve"> bien </w:t>
            </w:r>
            <w:proofErr w:type="spellStart"/>
            <w:r>
              <w:t>definidas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ADDAFF0" w14:textId="77777777" w:rsidR="00AF659E" w:rsidRDefault="00AF659E">
            <w:proofErr w:type="spellStart"/>
            <w:r>
              <w:t>Diseño</w:t>
            </w:r>
            <w:proofErr w:type="spellEnd"/>
            <w:r>
              <w:t xml:space="preserve"> </w:t>
            </w:r>
            <w:proofErr w:type="spellStart"/>
            <w:r>
              <w:t>organizado</w:t>
            </w:r>
            <w:proofErr w:type="spellEnd"/>
            <w:r>
              <w:t xml:space="preserve">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pocas</w:t>
            </w:r>
            <w:proofErr w:type="spellEnd"/>
            <w:r>
              <w:t xml:space="preserve"> </w:t>
            </w:r>
            <w:proofErr w:type="spellStart"/>
            <w:r>
              <w:t>ilustraciones</w:t>
            </w:r>
            <w:proofErr w:type="spellEnd"/>
            <w:r>
              <w:t xml:space="preserve"> o </w:t>
            </w:r>
            <w:proofErr w:type="spellStart"/>
            <w:r>
              <w:t>etiquetas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5B37D47" w14:textId="77777777" w:rsidR="00AF659E" w:rsidRDefault="00AF659E">
            <w:proofErr w:type="spellStart"/>
            <w:r>
              <w:t>Diseño</w:t>
            </w:r>
            <w:proofErr w:type="spellEnd"/>
            <w:r>
              <w:t xml:space="preserve"> </w:t>
            </w:r>
            <w:proofErr w:type="spellStart"/>
            <w:r>
              <w:t>confuso</w:t>
            </w:r>
            <w:proofErr w:type="spellEnd"/>
            <w:r>
              <w:t xml:space="preserve"> o con </w:t>
            </w:r>
            <w:proofErr w:type="spellStart"/>
            <w:r>
              <w:t>falta</w:t>
            </w:r>
            <w:proofErr w:type="spellEnd"/>
            <w:r>
              <w:t xml:space="preserve"> de </w:t>
            </w:r>
            <w:proofErr w:type="spellStart"/>
            <w:r>
              <w:t>etiquetas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1D9E6A1" w14:textId="77777777" w:rsidR="00AF659E" w:rsidRDefault="00AF659E">
            <w:proofErr w:type="spellStart"/>
            <w:r>
              <w:t>Diseño</w:t>
            </w:r>
            <w:proofErr w:type="spellEnd"/>
            <w:r>
              <w:t xml:space="preserve"> </w:t>
            </w:r>
            <w:proofErr w:type="spellStart"/>
            <w:r>
              <w:t>desorganizado</w:t>
            </w:r>
            <w:proofErr w:type="spellEnd"/>
            <w:r>
              <w:t xml:space="preserve"> y sin </w:t>
            </w:r>
            <w:proofErr w:type="spellStart"/>
            <w:r>
              <w:t>ilustraciones</w:t>
            </w:r>
            <w:proofErr w:type="spellEnd"/>
            <w:r>
              <w:t>.</w:t>
            </w:r>
          </w:p>
        </w:tc>
      </w:tr>
      <w:tr w:rsidR="00AF659E" w14:paraId="3111E645" w14:textId="77777777" w:rsidTr="00D97370">
        <w:tc>
          <w:tcPr>
            <w:tcW w:w="0" w:type="auto"/>
            <w:hideMark/>
          </w:tcPr>
          <w:p w14:paraId="560E3C38" w14:textId="77777777" w:rsidR="00AF659E" w:rsidRDefault="00AF659E">
            <w:proofErr w:type="spellStart"/>
            <w:r>
              <w:rPr>
                <w:rStyle w:val="Textoennegrita"/>
              </w:rPr>
              <w:lastRenderedPageBreak/>
              <w:t>Trabajo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equipo</w:t>
            </w:r>
            <w:proofErr w:type="spellEnd"/>
            <w:r>
              <w:t xml:space="preserve"> (</w:t>
            </w:r>
            <w:proofErr w:type="spellStart"/>
            <w:r>
              <w:t>colaboración</w:t>
            </w:r>
            <w:proofErr w:type="spellEnd"/>
            <w:r>
              <w:t xml:space="preserve"> y roles </w:t>
            </w:r>
            <w:proofErr w:type="spellStart"/>
            <w:r>
              <w:t>en</w:t>
            </w:r>
            <w:proofErr w:type="spellEnd"/>
            <w:r>
              <w:t xml:space="preserve"> el </w:t>
            </w:r>
            <w:proofErr w:type="spellStart"/>
            <w:r>
              <w:t>grupo</w:t>
            </w:r>
            <w:proofErr w:type="spellEnd"/>
            <w:r>
              <w:t>)</w:t>
            </w:r>
          </w:p>
        </w:tc>
        <w:tc>
          <w:tcPr>
            <w:tcW w:w="0" w:type="auto"/>
            <w:hideMark/>
          </w:tcPr>
          <w:p w14:paraId="7B290C81" w14:textId="77777777" w:rsidR="00AF659E" w:rsidRDefault="00AF659E">
            <w:proofErr w:type="spellStart"/>
            <w:r>
              <w:t>Todos</w:t>
            </w:r>
            <w:proofErr w:type="spellEnd"/>
            <w:r>
              <w:t xml:space="preserve"> </w:t>
            </w:r>
            <w:proofErr w:type="spellStart"/>
            <w:r>
              <w:t>participaron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elaboración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0D19ABC" w14:textId="77777777" w:rsidR="00AF659E" w:rsidRDefault="00AF659E">
            <w:r>
              <w:t xml:space="preserve">La </w:t>
            </w:r>
            <w:proofErr w:type="spellStart"/>
            <w:r>
              <w:t>mayoría</w:t>
            </w:r>
            <w:proofErr w:type="spellEnd"/>
            <w:r>
              <w:t xml:space="preserve"> </w:t>
            </w:r>
            <w:proofErr w:type="spellStart"/>
            <w:r>
              <w:t>colaboró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equidad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42A1176" w14:textId="77777777" w:rsidR="00AF659E" w:rsidRDefault="00AF659E">
            <w:r>
              <w:t xml:space="preserve">Solo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participaron</w:t>
            </w:r>
            <w:proofErr w:type="spellEnd"/>
            <w:r>
              <w:t xml:space="preserve">, </w:t>
            </w:r>
            <w:proofErr w:type="spellStart"/>
            <w:r>
              <w:t>otros</w:t>
            </w:r>
            <w:proofErr w:type="spellEnd"/>
            <w:r>
              <w:t xml:space="preserve"> no </w:t>
            </w:r>
            <w:proofErr w:type="spellStart"/>
            <w:r>
              <w:t>contribuyeron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CECBCC0" w14:textId="77777777" w:rsidR="00AF659E" w:rsidRDefault="00AF659E">
            <w:r>
              <w:t xml:space="preserve">Falta total de </w:t>
            </w:r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>.</w:t>
            </w:r>
          </w:p>
        </w:tc>
      </w:tr>
      <w:tr w:rsidR="00AF659E" w14:paraId="1CAF6F1A" w14:textId="77777777" w:rsidTr="00D97370">
        <w:tc>
          <w:tcPr>
            <w:tcW w:w="0" w:type="auto"/>
            <w:hideMark/>
          </w:tcPr>
          <w:p w14:paraId="16BBBAB6" w14:textId="77777777" w:rsidR="00AF659E" w:rsidRDefault="00AF659E">
            <w:proofErr w:type="spellStart"/>
            <w:r>
              <w:rPr>
                <w:rStyle w:val="Textoennegrita"/>
              </w:rPr>
              <w:t>Explicación</w:t>
            </w:r>
            <w:proofErr w:type="spellEnd"/>
            <w:r>
              <w:rPr>
                <w:rStyle w:val="Textoennegrita"/>
              </w:rPr>
              <w:t xml:space="preserve"> oral</w:t>
            </w:r>
            <w:r>
              <w:t xml:space="preserve"> (</w:t>
            </w:r>
            <w:proofErr w:type="spellStart"/>
            <w:r>
              <w:t>claridad</w:t>
            </w:r>
            <w:proofErr w:type="spellEnd"/>
            <w:r>
              <w:t xml:space="preserve"> al </w:t>
            </w:r>
            <w:proofErr w:type="spellStart"/>
            <w:r>
              <w:t>presentar</w:t>
            </w:r>
            <w:proofErr w:type="spellEnd"/>
            <w:r>
              <w:t xml:space="preserve"> el árbol </w:t>
            </w:r>
            <w:proofErr w:type="spellStart"/>
            <w:r>
              <w:t>genealógico</w:t>
            </w:r>
            <w:proofErr w:type="spellEnd"/>
            <w:r>
              <w:t>)</w:t>
            </w:r>
          </w:p>
        </w:tc>
        <w:tc>
          <w:tcPr>
            <w:tcW w:w="0" w:type="auto"/>
            <w:hideMark/>
          </w:tcPr>
          <w:p w14:paraId="3AF6A332" w14:textId="77777777" w:rsidR="00AF659E" w:rsidRDefault="00AF659E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y </w:t>
            </w:r>
            <w:proofErr w:type="spellStart"/>
            <w:r>
              <w:t>completa</w:t>
            </w:r>
            <w:proofErr w:type="spellEnd"/>
            <w:r>
              <w:t xml:space="preserve">, con </w:t>
            </w:r>
            <w:proofErr w:type="spellStart"/>
            <w:r>
              <w:t>ejemplos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2DF8F28" w14:textId="77777777" w:rsidR="00AF659E" w:rsidRDefault="00AF659E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pocos</w:t>
            </w:r>
            <w:proofErr w:type="spellEnd"/>
            <w:r>
              <w:t xml:space="preserve"> </w:t>
            </w:r>
            <w:proofErr w:type="spellStart"/>
            <w:r>
              <w:t>ejemplos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583AAC6" w14:textId="77777777" w:rsidR="00AF659E" w:rsidRDefault="00AF659E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confusa</w:t>
            </w:r>
            <w:proofErr w:type="spellEnd"/>
            <w:r>
              <w:t xml:space="preserve"> o </w:t>
            </w:r>
            <w:proofErr w:type="spellStart"/>
            <w:r>
              <w:t>incompleta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73B6570" w14:textId="77777777" w:rsidR="00AF659E" w:rsidRDefault="00AF659E">
            <w:r>
              <w:t xml:space="preserve">No </w:t>
            </w:r>
            <w:proofErr w:type="spellStart"/>
            <w:r>
              <w:t>presenta</w:t>
            </w:r>
            <w:proofErr w:type="spellEnd"/>
            <w:r>
              <w:t xml:space="preserve"> el </w:t>
            </w:r>
            <w:proofErr w:type="spellStart"/>
            <w:r>
              <w:t>trabajo</w:t>
            </w:r>
            <w:proofErr w:type="spellEnd"/>
            <w:r>
              <w:t xml:space="preserve"> o no lo </w:t>
            </w:r>
            <w:proofErr w:type="spellStart"/>
            <w:r>
              <w:t>explica</w:t>
            </w:r>
            <w:proofErr w:type="spellEnd"/>
            <w:r>
              <w:t xml:space="preserve"> bien.</w:t>
            </w:r>
          </w:p>
        </w:tc>
      </w:tr>
    </w:tbl>
    <w:p w14:paraId="424A5FAB" w14:textId="77777777" w:rsidR="00AF659E" w:rsidRPr="00607FF5" w:rsidRDefault="00AF659E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bookmarkStart w:id="0" w:name="_GoBack"/>
      <w:bookmarkEnd w:id="0"/>
    </w:p>
    <w:p w14:paraId="1E98007F" w14:textId="660771E4" w:rsidR="00684746" w:rsidRPr="00607FF5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D97370">
        <w:rPr>
          <w:rFonts w:eastAsia="Times New Roman" w:cstheme="minorHAnsi"/>
          <w:b/>
          <w:bCs/>
          <w:lang w:val="es-EC"/>
        </w:rPr>
        <w:t xml:space="preserve">: </w:t>
      </w:r>
      <w:r>
        <w:rPr>
          <w:rFonts w:eastAsia="Times New Roman" w:cstheme="minorHAnsi"/>
          <w:lang w:val="es-EC"/>
        </w:rPr>
        <w:t>/25 puntos</w:t>
      </w: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923A6" w14:textId="77777777" w:rsidR="00BB6329" w:rsidRDefault="00BB6329" w:rsidP="00DE73F3">
      <w:r>
        <w:separator/>
      </w:r>
    </w:p>
  </w:endnote>
  <w:endnote w:type="continuationSeparator" w:id="0">
    <w:p w14:paraId="493307CA" w14:textId="77777777" w:rsidR="00BB6329" w:rsidRDefault="00BB6329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78411" w14:textId="77777777" w:rsidR="00BB6329" w:rsidRDefault="00BB6329" w:rsidP="00DE73F3">
      <w:r>
        <w:separator/>
      </w:r>
    </w:p>
  </w:footnote>
  <w:footnote w:type="continuationSeparator" w:id="0">
    <w:p w14:paraId="3C7D6F07" w14:textId="77777777" w:rsidR="00BB6329" w:rsidRDefault="00BB6329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6F4A"/>
    <w:multiLevelType w:val="multilevel"/>
    <w:tmpl w:val="78EA0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46245"/>
    <w:multiLevelType w:val="hybridMultilevel"/>
    <w:tmpl w:val="A754B41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93CAC"/>
    <w:multiLevelType w:val="multilevel"/>
    <w:tmpl w:val="98DCB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F62329"/>
    <w:multiLevelType w:val="hybridMultilevel"/>
    <w:tmpl w:val="162029BC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532DE9"/>
    <w:multiLevelType w:val="hybridMultilevel"/>
    <w:tmpl w:val="0B40FC68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96A15"/>
    <w:multiLevelType w:val="hybridMultilevel"/>
    <w:tmpl w:val="E48EC4B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EE232D"/>
    <w:multiLevelType w:val="hybridMultilevel"/>
    <w:tmpl w:val="AB1A6F90"/>
    <w:lvl w:ilvl="0" w:tplc="300A0005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0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39109D"/>
    <w:multiLevelType w:val="multilevel"/>
    <w:tmpl w:val="F474D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9D0F3C"/>
    <w:multiLevelType w:val="multilevel"/>
    <w:tmpl w:val="63A41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18033C"/>
    <w:multiLevelType w:val="hybridMultilevel"/>
    <w:tmpl w:val="76CCE1E0"/>
    <w:lvl w:ilvl="0" w:tplc="300A0001">
      <w:start w:val="1"/>
      <w:numFmt w:val="bullet"/>
      <w:lvlText w:val=""/>
      <w:lvlJc w:val="left"/>
      <w:pPr>
        <w:ind w:left="2181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5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280FA4"/>
    <w:multiLevelType w:val="hybridMultilevel"/>
    <w:tmpl w:val="34480E4A"/>
    <w:lvl w:ilvl="0" w:tplc="300A0005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17" w15:restartNumberingAfterBreak="0">
    <w:nsid w:val="61E55D77"/>
    <w:multiLevelType w:val="hybridMultilevel"/>
    <w:tmpl w:val="A146680E"/>
    <w:lvl w:ilvl="0" w:tplc="5EDCBBB8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C7E57"/>
    <w:multiLevelType w:val="multilevel"/>
    <w:tmpl w:val="4B8EE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C403EB"/>
    <w:multiLevelType w:val="hybridMultilevel"/>
    <w:tmpl w:val="DF80D2D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874019"/>
    <w:multiLevelType w:val="multilevel"/>
    <w:tmpl w:val="74C66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DB2E69"/>
    <w:multiLevelType w:val="hybridMultilevel"/>
    <w:tmpl w:val="91E207FC"/>
    <w:lvl w:ilvl="0" w:tplc="300A0005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2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4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62" w:hanging="360"/>
      </w:pPr>
      <w:rPr>
        <w:rFonts w:ascii="Wingdings" w:hAnsi="Wingdings" w:hint="default"/>
      </w:rPr>
    </w:lvl>
  </w:abstractNum>
  <w:abstractNum w:abstractNumId="22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5"/>
  </w:num>
  <w:num w:numId="4">
    <w:abstractNumId w:val="10"/>
  </w:num>
  <w:num w:numId="5">
    <w:abstractNumId w:val="3"/>
  </w:num>
  <w:num w:numId="6">
    <w:abstractNumId w:val="7"/>
  </w:num>
  <w:num w:numId="7">
    <w:abstractNumId w:val="22"/>
  </w:num>
  <w:num w:numId="8">
    <w:abstractNumId w:val="17"/>
  </w:num>
  <w:num w:numId="9">
    <w:abstractNumId w:val="6"/>
  </w:num>
  <w:num w:numId="10">
    <w:abstractNumId w:val="4"/>
  </w:num>
  <w:num w:numId="11">
    <w:abstractNumId w:val="16"/>
  </w:num>
  <w:num w:numId="12">
    <w:abstractNumId w:val="14"/>
  </w:num>
  <w:num w:numId="13">
    <w:abstractNumId w:val="21"/>
  </w:num>
  <w:num w:numId="14">
    <w:abstractNumId w:val="19"/>
  </w:num>
  <w:num w:numId="15">
    <w:abstractNumId w:val="9"/>
  </w:num>
  <w:num w:numId="16">
    <w:abstractNumId w:val="1"/>
  </w:num>
  <w:num w:numId="17">
    <w:abstractNumId w:val="8"/>
  </w:num>
  <w:num w:numId="18">
    <w:abstractNumId w:val="12"/>
  </w:num>
  <w:num w:numId="19">
    <w:abstractNumId w:val="18"/>
  </w:num>
  <w:num w:numId="20">
    <w:abstractNumId w:val="0"/>
  </w:num>
  <w:num w:numId="21">
    <w:abstractNumId w:val="13"/>
  </w:num>
  <w:num w:numId="22">
    <w:abstractNumId w:val="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223B1B"/>
    <w:rsid w:val="002B700B"/>
    <w:rsid w:val="002D166E"/>
    <w:rsid w:val="004103A3"/>
    <w:rsid w:val="00464B10"/>
    <w:rsid w:val="00484F31"/>
    <w:rsid w:val="005D67A3"/>
    <w:rsid w:val="00607FF5"/>
    <w:rsid w:val="00684746"/>
    <w:rsid w:val="006D07F5"/>
    <w:rsid w:val="006D1A98"/>
    <w:rsid w:val="00875C59"/>
    <w:rsid w:val="008836F8"/>
    <w:rsid w:val="008E50E3"/>
    <w:rsid w:val="00947D55"/>
    <w:rsid w:val="009707E5"/>
    <w:rsid w:val="00981684"/>
    <w:rsid w:val="00A60C1A"/>
    <w:rsid w:val="00A62568"/>
    <w:rsid w:val="00A66C09"/>
    <w:rsid w:val="00AC05BA"/>
    <w:rsid w:val="00AF659E"/>
    <w:rsid w:val="00BA4961"/>
    <w:rsid w:val="00BB1A22"/>
    <w:rsid w:val="00BB6329"/>
    <w:rsid w:val="00BD29C6"/>
    <w:rsid w:val="00C104EE"/>
    <w:rsid w:val="00C60022"/>
    <w:rsid w:val="00C84634"/>
    <w:rsid w:val="00CA0DE1"/>
    <w:rsid w:val="00D65345"/>
    <w:rsid w:val="00D97370"/>
    <w:rsid w:val="00DE73F3"/>
    <w:rsid w:val="00E17ACC"/>
    <w:rsid w:val="00E2520F"/>
    <w:rsid w:val="00F92F12"/>
    <w:rsid w:val="00FA5C2F"/>
    <w:rsid w:val="00FC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F659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AF659E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Textoennegrita">
    <w:name w:val="Strong"/>
    <w:basedOn w:val="Fuentedeprrafopredeter"/>
    <w:uiPriority w:val="22"/>
    <w:qFormat/>
    <w:rsid w:val="00AF659E"/>
    <w:rPr>
      <w:b/>
      <w:bCs/>
    </w:rPr>
  </w:style>
  <w:style w:type="character" w:styleId="nfasis">
    <w:name w:val="Emphasis"/>
    <w:basedOn w:val="Fuentedeprrafopredeter"/>
    <w:uiPriority w:val="20"/>
    <w:qFormat/>
    <w:rsid w:val="00AF65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cielo.org.bo/scielo.php?script=sci_arttext&amp;pid=S2308-3859201600010000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28</TotalTime>
  <Pages>3</Pages>
  <Words>634</Words>
  <Characters>3491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4</cp:revision>
  <cp:lastPrinted>2022-09-27T16:10:00Z</cp:lastPrinted>
  <dcterms:created xsi:type="dcterms:W3CDTF">2025-01-26T16:56:00Z</dcterms:created>
  <dcterms:modified xsi:type="dcterms:W3CDTF">2025-02-26T10:13:00Z</dcterms:modified>
</cp:coreProperties>
</file>